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PERSONALES.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>
        <w:rPr>
          <w:rFonts w:ascii="Arial" w:hAnsi="Arial" w:cs="Arial"/>
          <w:sz w:val="24"/>
          <w:szCs w:val="24"/>
        </w:rPr>
        <w:t>Hugo Pérez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 w:rsidRPr="00D63B3E">
        <w:rPr>
          <w:rFonts w:ascii="Arial" w:hAnsi="Arial" w:cs="Arial"/>
          <w:b/>
          <w:sz w:val="24"/>
          <w:szCs w:val="24"/>
        </w:rPr>
        <w:t>Puesto</w:t>
      </w:r>
      <w:r>
        <w:rPr>
          <w:rFonts w:ascii="Arial" w:hAnsi="Arial" w:cs="Arial"/>
          <w:sz w:val="24"/>
          <w:szCs w:val="24"/>
        </w:rPr>
        <w:t xml:space="preserve">: Delegado Municipal. </w:t>
      </w:r>
    </w:p>
    <w:p w:rsidR="009432BB" w:rsidRPr="00175449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0355E2">
        <w:rPr>
          <w:rFonts w:ascii="Arial" w:hAnsi="Arial" w:cs="Arial"/>
          <w:b/>
          <w:sz w:val="24"/>
          <w:szCs w:val="24"/>
        </w:rPr>
        <w:t>FORMACION ACADEMICA.</w:t>
      </w: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Preparatoria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Dirección: Huichihuayán, Huehuetlán, S. L. P. 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2014-2016</w:t>
      </w:r>
    </w:p>
    <w:p w:rsidR="009432BB" w:rsidRPr="00E45C4F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Certificado</w:t>
      </w: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Universi</w:t>
      </w:r>
      <w:r>
        <w:rPr>
          <w:rFonts w:ascii="Arial" w:hAnsi="Arial" w:cs="Arial"/>
          <w:b/>
          <w:sz w:val="24"/>
          <w:szCs w:val="24"/>
        </w:rPr>
        <w:t xml:space="preserve">dad </w:t>
      </w: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Universidad de Educación Productiva.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Dirección: Huichihuayán, Huehuetlán, S. L. P.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2016-2018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Recibido: Constancia</w:t>
      </w:r>
    </w:p>
    <w:p w:rsidR="009432BB" w:rsidRPr="00175449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9432BB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EXPERIENCIA LABORAL:</w:t>
      </w:r>
    </w:p>
    <w:p w:rsidR="009432BB" w:rsidRPr="000B63D4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Puesto: Director de Cultura y Turismo.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2007-2009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H. Ayuntamiento de Huehuetlán, S. L. P. 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Actividad: Gestión de Cursos de Pintura y danza para fomentar la cultura en el Municipio de Huehuetlán,  se implementaron estrategias para rescatar las danzas tradicionales propias del municipio, se realizaron gestiones para dotación de instrumentos a los grupos de danzas éticas, Organización de eventos de las fiestas patronales del Municipio de Huehuetlán y de la Delegación de Huichihuayán, y de los eventos de Xantolo en la localidad de Chununtzén, Promoción de lugares turísticos, se implementaron módulos de información en temporadas vacacionales, se gestión de proyectos turísticos de imagen e infraestructura, gestión y organización de conciertos ante la Secretaria de Cultura. 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432BB" w:rsidRPr="000B63D4" w:rsidRDefault="009432BB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0B63D4">
        <w:rPr>
          <w:rFonts w:ascii="Arial" w:hAnsi="Arial" w:cs="Arial"/>
          <w:b/>
          <w:sz w:val="24"/>
          <w:szCs w:val="24"/>
        </w:rPr>
        <w:t>Puest</w:t>
      </w:r>
      <w:r>
        <w:rPr>
          <w:rFonts w:ascii="Arial" w:hAnsi="Arial" w:cs="Arial"/>
          <w:b/>
          <w:sz w:val="24"/>
          <w:szCs w:val="24"/>
        </w:rPr>
        <w:t>o: Comerciante Individual.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2003</w:t>
      </w:r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Lugar: Delegación Huichihuayán, Huehuetlán, S. L. P. </w:t>
      </w:r>
      <w:bookmarkStart w:id="0" w:name="_GoBack"/>
      <w:bookmarkEnd w:id="0"/>
    </w:p>
    <w:p w:rsidR="009432BB" w:rsidRDefault="009432BB" w:rsidP="00B91C0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Actividad: Difusión y promoción de artículos comerciales, realización de actos de comercio.</w:t>
      </w:r>
    </w:p>
    <w:p w:rsidR="003A245F" w:rsidRPr="00981FF8" w:rsidRDefault="003A245F" w:rsidP="00B91C08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33"/>
    <w:rsid w:val="00043009"/>
    <w:rsid w:val="000674E3"/>
    <w:rsid w:val="000F0261"/>
    <w:rsid w:val="002C0382"/>
    <w:rsid w:val="002F4598"/>
    <w:rsid w:val="003762CC"/>
    <w:rsid w:val="003A245F"/>
    <w:rsid w:val="003B510E"/>
    <w:rsid w:val="00496BB5"/>
    <w:rsid w:val="004A5189"/>
    <w:rsid w:val="004C4B01"/>
    <w:rsid w:val="005F2433"/>
    <w:rsid w:val="00677F49"/>
    <w:rsid w:val="00737374"/>
    <w:rsid w:val="00773C94"/>
    <w:rsid w:val="007E7D95"/>
    <w:rsid w:val="008771DC"/>
    <w:rsid w:val="008F056E"/>
    <w:rsid w:val="009432BB"/>
    <w:rsid w:val="00981FF8"/>
    <w:rsid w:val="009A3920"/>
    <w:rsid w:val="009C1242"/>
    <w:rsid w:val="00A40FFF"/>
    <w:rsid w:val="00A76992"/>
    <w:rsid w:val="00A81FFE"/>
    <w:rsid w:val="00AF2322"/>
    <w:rsid w:val="00B55D2A"/>
    <w:rsid w:val="00B91C08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6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91C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1C0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HUEHUETLAN SLP AYUNTAMIENTO 2015 2018</cp:lastModifiedBy>
  <cp:revision>5</cp:revision>
  <cp:lastPrinted>2018-11-21T22:26:00Z</cp:lastPrinted>
  <dcterms:created xsi:type="dcterms:W3CDTF">2018-11-08T02:02:00Z</dcterms:created>
  <dcterms:modified xsi:type="dcterms:W3CDTF">2018-11-21T22:26:00Z</dcterms:modified>
</cp:coreProperties>
</file>