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Default="004E7B1D" w:rsidP="00B80A8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RUBEN SANTIAGO MARTINEZ</w:t>
      </w:r>
    </w:p>
    <w:p w:rsidR="00587FA1" w:rsidRPr="00981FF8" w:rsidRDefault="00587FA1" w:rsidP="00B80A8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DIRECTOR DE SEGURIDAD PUBLICA Y TRANSITO MUNICIPAL</w:t>
      </w:r>
    </w:p>
    <w:p w:rsidR="00587FA1" w:rsidRPr="004402BF" w:rsidRDefault="00587FA1" w:rsidP="00587FA1">
      <w:pPr>
        <w:jc w:val="center"/>
        <w:rPr>
          <w:b/>
          <w:u w:val="single"/>
        </w:rPr>
      </w:pPr>
      <w:r w:rsidRPr="004402BF">
        <w:rPr>
          <w:b/>
          <w:u w:val="single"/>
        </w:rPr>
        <w:t>ESTUDIOS ACADEMICOS</w:t>
      </w:r>
    </w:p>
    <w:p w:rsidR="00587FA1" w:rsidRPr="00B84A13" w:rsidRDefault="00587FA1" w:rsidP="00587FA1">
      <w:pPr>
        <w:jc w:val="both"/>
        <w:rPr>
          <w:b/>
        </w:rPr>
      </w:pPr>
      <w:r w:rsidRPr="00B84A13">
        <w:rPr>
          <w:b/>
        </w:rPr>
        <w:t>BACHILLERATO</w:t>
      </w:r>
      <w:r>
        <w:rPr>
          <w:b/>
        </w:rPr>
        <w:t xml:space="preserve">: </w:t>
      </w:r>
      <w:r>
        <w:t xml:space="preserve">Centro de Bachillerato Tecnológico Industrial y de servicios (CBTIS) No. 46, ubicado en la colonia </w:t>
      </w:r>
      <w:proofErr w:type="spellStart"/>
      <w:r>
        <w:t>Tipzen</w:t>
      </w:r>
      <w:proofErr w:type="spellEnd"/>
      <w:r>
        <w:t>, cd. Valles S.L.P. del periodo del 2005 al 2007, obteniendo mi certificado de bachillerato, con especialidad en técnico en contabilidad.</w:t>
      </w:r>
    </w:p>
    <w:p w:rsidR="00587FA1" w:rsidRDefault="00587FA1" w:rsidP="00587FA1">
      <w:pPr>
        <w:jc w:val="both"/>
      </w:pPr>
      <w:r w:rsidRPr="00B84A13">
        <w:rPr>
          <w:b/>
        </w:rPr>
        <w:t>FORMACION POLICIAL:</w:t>
      </w:r>
      <w:r>
        <w:t>Academia Estatal De Policía, ubicada en el Saucito cd. Capital, iniciando el 14 de febrero y finalizando el 15 de septiembre del año de 1994.</w:t>
      </w:r>
    </w:p>
    <w:p w:rsidR="00587FA1" w:rsidRPr="002155D2" w:rsidRDefault="00587FA1" w:rsidP="00587FA1">
      <w:pPr>
        <w:jc w:val="both"/>
      </w:pPr>
      <w:r w:rsidRPr="003700AE">
        <w:rPr>
          <w:b/>
        </w:rPr>
        <w:t>CURSO DESARROLLO DE LA PERSONALIDAD E IMAGEN</w:t>
      </w:r>
      <w:r>
        <w:t>: DEL 09 AL 13 DE DICIEMBRE DEL 2002.</w:t>
      </w:r>
    </w:p>
    <w:p w:rsidR="00587FA1" w:rsidRPr="003700AE" w:rsidRDefault="00587FA1" w:rsidP="00587FA1">
      <w:pPr>
        <w:jc w:val="both"/>
      </w:pPr>
      <w:r>
        <w:rPr>
          <w:b/>
        </w:rPr>
        <w:t xml:space="preserve">ACTUALIZACION PARA POLICIAS PREVENTIVOS: </w:t>
      </w:r>
      <w:r>
        <w:t>Del 03 de febrero al 15 de febrero del 2003</w:t>
      </w:r>
    </w:p>
    <w:p w:rsidR="00587FA1" w:rsidRDefault="00587FA1" w:rsidP="00587FA1">
      <w:pPr>
        <w:jc w:val="both"/>
      </w:pPr>
      <w:r w:rsidRPr="003700AE">
        <w:rPr>
          <w:b/>
        </w:rPr>
        <w:t>REGULARIZACION DEL CURSO BASICO DE FORMACION POLICIAL</w:t>
      </w:r>
      <w:r>
        <w:t xml:space="preserve"> DEL 15 DE FEBRERO AL 11 DE ABRIL DEL AÑO 2003.</w:t>
      </w:r>
    </w:p>
    <w:p w:rsidR="00587FA1" w:rsidRDefault="00587FA1" w:rsidP="00587FA1">
      <w:pPr>
        <w:jc w:val="both"/>
      </w:pPr>
      <w:r w:rsidRPr="00DD6F24">
        <w:rPr>
          <w:b/>
        </w:rPr>
        <w:t>TECNICAS Y TACTICAS POLICIALES</w:t>
      </w:r>
      <w:r>
        <w:t>: DEL 15 AL 19 DE SEPTIEMBRE DEL 2008.</w:t>
      </w:r>
    </w:p>
    <w:p w:rsidR="00587FA1" w:rsidRDefault="00587FA1" w:rsidP="00587FA1">
      <w:pPr>
        <w:jc w:val="both"/>
      </w:pPr>
      <w:r w:rsidRPr="00DD6F24">
        <w:rPr>
          <w:b/>
        </w:rPr>
        <w:t>FLAGRANCIA Y CLASIFICACION PROVICIONAL DE LAS CONDUCTAS:</w:t>
      </w:r>
      <w:r>
        <w:t xml:space="preserve"> 09 DE MARZO DEL 2010.</w:t>
      </w:r>
    </w:p>
    <w:p w:rsidR="00587FA1" w:rsidRPr="00DD6F24" w:rsidRDefault="00587FA1" w:rsidP="00587FA1">
      <w:pPr>
        <w:jc w:val="both"/>
      </w:pPr>
      <w:r w:rsidRPr="00DD6F24">
        <w:rPr>
          <w:b/>
        </w:rPr>
        <w:t>POLICIA INVESTIGADOR EN EL SISTEMA ACUSATORIO</w:t>
      </w:r>
      <w:r>
        <w:rPr>
          <w:b/>
        </w:rPr>
        <w:t xml:space="preserve"> PARA LA ZONA CENTRO</w:t>
      </w:r>
      <w:r w:rsidRPr="00DD6F24">
        <w:rPr>
          <w:b/>
        </w:rPr>
        <w:t>:</w:t>
      </w:r>
      <w:r>
        <w:t xml:space="preserve"> DEL 20 AL 30 DE DICIEMBRE DEL AÑO 2010, DEL 03 AL 05 DE ENERO DEL 2011 Y DEL 07 DE FEBRERO AL 04 DE ABRIL DEL 2011.</w:t>
      </w:r>
    </w:p>
    <w:p w:rsidR="00587FA1" w:rsidRPr="004402BF" w:rsidRDefault="00587FA1" w:rsidP="00587FA1">
      <w:r>
        <w:rPr>
          <w:b/>
        </w:rPr>
        <w:t xml:space="preserve">VALORES ETICOS Y JURIDICOS </w:t>
      </w:r>
      <w:r>
        <w:t>(POLICIA ACREDITABLE) CON 120 HORAS, 15 DE NOVIEMBRE DEL 2013.</w:t>
      </w:r>
    </w:p>
    <w:p w:rsidR="00587FA1" w:rsidRPr="00DD6F24" w:rsidRDefault="00587FA1" w:rsidP="00587FA1">
      <w:r>
        <w:rPr>
          <w:b/>
        </w:rPr>
        <w:t>TRONCO COMUN</w:t>
      </w:r>
      <w:r w:rsidRPr="00DD6F24">
        <w:t xml:space="preserve"> (POLICIA ACREDITABLE)</w:t>
      </w:r>
      <w:r>
        <w:t xml:space="preserve"> CON 120 HORAS, 13 DE DICIEMBRE DEL 2013</w:t>
      </w:r>
    </w:p>
    <w:p w:rsidR="00587FA1" w:rsidRDefault="00587FA1" w:rsidP="00587FA1">
      <w:r w:rsidRPr="00DD6F24">
        <w:rPr>
          <w:b/>
        </w:rPr>
        <w:t>ESPECIALIZACION EN OPERACIONES</w:t>
      </w:r>
      <w:r>
        <w:t xml:space="preserve"> (POLICIA ACREDITABLE) CON 213 HORAS, 07 DE FEBRERO DEL 2014.</w:t>
      </w:r>
    </w:p>
    <w:p w:rsidR="00587FA1" w:rsidRPr="004402BF" w:rsidRDefault="00587FA1" w:rsidP="00587FA1">
      <w:pPr>
        <w:jc w:val="center"/>
        <w:rPr>
          <w:b/>
          <w:u w:val="single"/>
        </w:rPr>
      </w:pPr>
      <w:r w:rsidRPr="004402BF">
        <w:rPr>
          <w:b/>
          <w:u w:val="single"/>
        </w:rPr>
        <w:t>ACTIVIDADES LABORALES:</w:t>
      </w:r>
    </w:p>
    <w:p w:rsidR="00587FA1" w:rsidRDefault="00587FA1" w:rsidP="00587FA1">
      <w:pPr>
        <w:jc w:val="both"/>
      </w:pPr>
      <w:r>
        <w:rPr>
          <w:b/>
        </w:rPr>
        <w:t xml:space="preserve">CONSEJO NACINAL DE FOMENTO EDUCACTIVO (CONAFE): </w:t>
      </w:r>
      <w:r w:rsidRPr="004C3470">
        <w:t xml:space="preserve">Instructor comunitario </w:t>
      </w:r>
      <w:r>
        <w:t>en el año 1990-1991, en la localidad de puerto de la audiencia Municipio de Villa de Zaragoza, S.L.P.</w:t>
      </w:r>
    </w:p>
    <w:p w:rsidR="00587FA1" w:rsidRDefault="00587FA1" w:rsidP="00587FA1">
      <w:pPr>
        <w:jc w:val="both"/>
      </w:pPr>
      <w:r w:rsidRPr="004C3470">
        <w:rPr>
          <w:b/>
        </w:rPr>
        <w:t>CENTRO DE COMPUTACION Y SISTEMAS DEVALLES:</w:t>
      </w:r>
      <w:r w:rsidR="00F95BC2">
        <w:rPr>
          <w:b/>
        </w:rPr>
        <w:t xml:space="preserve"> </w:t>
      </w:r>
      <w:r w:rsidRPr="004C3470">
        <w:t xml:space="preserve">Consejero Educativo en el periodo del </w:t>
      </w:r>
      <w:proofErr w:type="gramStart"/>
      <w:r w:rsidRPr="004C3470">
        <w:t xml:space="preserve">año </w:t>
      </w:r>
      <w:r>
        <w:t xml:space="preserve"> de</w:t>
      </w:r>
      <w:proofErr w:type="gramEnd"/>
      <w:r w:rsidRPr="004C3470">
        <w:t>1991</w:t>
      </w:r>
      <w:r>
        <w:t xml:space="preserve"> a 1993.</w:t>
      </w:r>
    </w:p>
    <w:p w:rsidR="00587FA1" w:rsidRPr="004C3470" w:rsidRDefault="00587FA1" w:rsidP="00587FA1">
      <w:pPr>
        <w:jc w:val="both"/>
      </w:pPr>
      <w:r w:rsidRPr="003324D0">
        <w:rPr>
          <w:b/>
        </w:rPr>
        <w:t>DIRECCIÓN DE SEGURIDAD PUBLICA Y TRANSITO MUNICIPAL</w:t>
      </w:r>
      <w:r>
        <w:rPr>
          <w:b/>
        </w:rPr>
        <w:t xml:space="preserve"> DE TAMUIN, S.L.P.</w:t>
      </w:r>
      <w:r>
        <w:t>En el periodo de enero de 1993 a febrero de 1994.</w:t>
      </w:r>
    </w:p>
    <w:p w:rsidR="00981FF8" w:rsidRDefault="00587FA1" w:rsidP="00B55D2A">
      <w:pPr>
        <w:jc w:val="both"/>
        <w:rPr>
          <w:rFonts w:ascii="Arial" w:hAnsi="Arial" w:cs="Arial"/>
          <w:b/>
          <w:sz w:val="28"/>
          <w:szCs w:val="28"/>
        </w:rPr>
      </w:pPr>
      <w:r w:rsidRPr="004402BF">
        <w:rPr>
          <w:b/>
        </w:rPr>
        <w:t>DIREC</w:t>
      </w:r>
      <w:r>
        <w:rPr>
          <w:b/>
        </w:rPr>
        <w:t>CION GENERAL DE SEGURIDADA PÚBLICA DEL ESTADO:</w:t>
      </w:r>
      <w:r w:rsidRPr="004402BF">
        <w:t xml:space="preserve"> C</w:t>
      </w:r>
      <w:r>
        <w:t xml:space="preserve">ause alta el 15 de septiembre del año de 1994 hasta el día de hoy </w:t>
      </w:r>
      <w:r w:rsidR="001C0729">
        <w:t>sep</w:t>
      </w:r>
      <w:bookmarkStart w:id="0" w:name="_GoBack"/>
      <w:bookmarkEnd w:id="0"/>
      <w:r w:rsidR="001C0729">
        <w:t>tiembre</w:t>
      </w:r>
      <w:r>
        <w:t xml:space="preserve"> del año</w:t>
      </w:r>
      <w:r w:rsidRPr="004402BF">
        <w:t xml:space="preserve"> 2018.</w:t>
      </w:r>
    </w:p>
    <w:sectPr w:rsidR="00981FF8" w:rsidSect="00B2730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0C64E3"/>
    <w:rsid w:val="000F0261"/>
    <w:rsid w:val="001C0729"/>
    <w:rsid w:val="002C0382"/>
    <w:rsid w:val="002F4598"/>
    <w:rsid w:val="003762CC"/>
    <w:rsid w:val="003A245F"/>
    <w:rsid w:val="003B510E"/>
    <w:rsid w:val="00496BB5"/>
    <w:rsid w:val="004A5189"/>
    <w:rsid w:val="004C4B01"/>
    <w:rsid w:val="004E7B1D"/>
    <w:rsid w:val="00587FA1"/>
    <w:rsid w:val="005F2433"/>
    <w:rsid w:val="0062062F"/>
    <w:rsid w:val="00677F49"/>
    <w:rsid w:val="00737374"/>
    <w:rsid w:val="00773C94"/>
    <w:rsid w:val="007E7D95"/>
    <w:rsid w:val="0080736B"/>
    <w:rsid w:val="008771DC"/>
    <w:rsid w:val="008F056E"/>
    <w:rsid w:val="00981FF8"/>
    <w:rsid w:val="009A3920"/>
    <w:rsid w:val="009C1242"/>
    <w:rsid w:val="00A40FFF"/>
    <w:rsid w:val="00A76992"/>
    <w:rsid w:val="00A81FFE"/>
    <w:rsid w:val="00AF2322"/>
    <w:rsid w:val="00B2730F"/>
    <w:rsid w:val="00B55D2A"/>
    <w:rsid w:val="00B80A85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F95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8825E"/>
  <w15:docId w15:val="{384EFC87-C2D1-48E4-8793-5494D40D0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B2730F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2730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2730F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2730F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2730F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2730F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B2730F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B2730F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B2730F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273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B2730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B2730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B2730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B2730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B2730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B2730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B2730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B2730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B2730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B2730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B2730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B2730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B2730F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B2730F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B2730F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B2730F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B2730F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B2730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2730F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2730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B2730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B2730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B2730F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B2730F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B2730F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B2730F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</TotalTime>
  <Pages>1</Pages>
  <Words>300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HUEHUETLAN SLP AYUNTAMIENTO 2015 2018</cp:lastModifiedBy>
  <cp:revision>8</cp:revision>
  <dcterms:created xsi:type="dcterms:W3CDTF">2018-11-08T02:03:00Z</dcterms:created>
  <dcterms:modified xsi:type="dcterms:W3CDTF">2018-11-23T19:51:00Z</dcterms:modified>
</cp:coreProperties>
</file>