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Pr="004D4B7C" w:rsidRDefault="00C93495" w:rsidP="00B55D2A">
      <w:pPr>
        <w:jc w:val="both"/>
        <w:rPr>
          <w:rFonts w:ascii="Arial" w:hAnsi="Arial" w:cs="Arial"/>
          <w:b/>
          <w:sz w:val="24"/>
          <w:szCs w:val="24"/>
        </w:rPr>
      </w:pPr>
      <w:r w:rsidRPr="004D4B7C">
        <w:rPr>
          <w:rFonts w:ascii="Arial" w:hAnsi="Arial" w:cs="Arial"/>
          <w:b/>
          <w:sz w:val="24"/>
          <w:szCs w:val="24"/>
        </w:rPr>
        <w:t>BELEN MARTINEZ AGUILAR</w:t>
      </w:r>
    </w:p>
    <w:p w:rsidR="000B5803" w:rsidRPr="004D4B7C" w:rsidRDefault="000B5803" w:rsidP="000B5803">
      <w:pPr>
        <w:rPr>
          <w:rFonts w:ascii="Arial" w:hAnsi="Arial" w:cs="Arial"/>
          <w:b/>
        </w:rPr>
      </w:pPr>
      <w:r w:rsidRPr="004D4B7C">
        <w:rPr>
          <w:rFonts w:ascii="Arial" w:hAnsi="Arial" w:cs="Arial"/>
          <w:b/>
        </w:rPr>
        <w:t>PUESTO: COORDINADORA TECNICA MUNICIPAL PARA LA INCLUSIÓN SOCIAL DE PERSONAS CON DISCAPACIDAD.</w:t>
      </w:r>
    </w:p>
    <w:p w:rsidR="000B5803" w:rsidRDefault="000B5803" w:rsidP="000B5803">
      <w:pPr>
        <w:rPr>
          <w:rFonts w:ascii="Arial" w:hAnsi="Arial" w:cs="Arial"/>
        </w:rPr>
      </w:pPr>
    </w:p>
    <w:p w:rsidR="000B5803" w:rsidRDefault="000B5803" w:rsidP="000B5803">
      <w:pPr>
        <w:rPr>
          <w:rFonts w:ascii="Arial" w:hAnsi="Arial" w:cs="Arial"/>
        </w:rPr>
      </w:pPr>
      <w:r>
        <w:rPr>
          <w:rFonts w:ascii="Arial" w:hAnsi="Arial" w:cs="Arial"/>
          <w:b/>
        </w:rPr>
        <w:t>ESTUDIOS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COLEGIO DE BACHILLERES 08, DE XILITLA,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1994 – 1997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NORMAL PARTICULAR “GABRIELA MISTRAL” DE TAMAZUNCHALE,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1997 – 2001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DIPLOMADO EN “HABILITACIÓN EN COMPETENCIAS DOCENTES PROFESIONALES”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S.E.G.E., SEDE AXTLA DE TERRAZAS, S.L.P.</w:t>
      </w:r>
    </w:p>
    <w:p w:rsidR="000B5803" w:rsidRDefault="000B5803" w:rsidP="000B5803">
      <w:pPr>
        <w:rPr>
          <w:rFonts w:ascii="Arial" w:hAnsi="Arial" w:cs="Arial"/>
        </w:rPr>
      </w:pPr>
      <w:r>
        <w:rPr>
          <w:rFonts w:ascii="Arial" w:hAnsi="Arial" w:cs="Arial"/>
        </w:rPr>
        <w:t>15 DE JUNIO AL 24 DE JULIO DEL 2009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CENTRO DE INFORMATICA DE VALLES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SEDE XILITLA, S.L.P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TEC. PROGRAMADOR Y SISTEMAS EN RED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DEL 05 DE MARZO 2016 AL 05 DE MARZO DEL 2018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INCONCLUSO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EMPLEOS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“HOMERO BARRAGÁN PARDIÑAS”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CHUNUNTZEN 2, HUEHUE.,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MARZO AL 31 DE DICIEMBRE DEL 2002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“HOMERO BARRAGÁN PARDIÑAS”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CHUNUNTZEN 2, HUEHUE.,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OCTUBRE AL 15 DE DICIEMBRE DEL 2003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“MANUEL JOSÉ OTHON”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JALPILLA, AXTLA DE TZAS.,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JUNIO AL 31 DE AGOSTO DEL 2004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“IGNACIO ALDAMA”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TANTOCOY, HUEHUE.,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ENERO AL 31 DE MARZO DEL 2007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“BENITO JUÁREZ”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AXTLA DE TZAS.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MAYO AL 30 DE JUNIO DEL 2007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“18 DE MARZO”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TANCOZ-TAZAQUIL 2, COXCATLAN,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OCTUBRE AL 15 DE DICIEMBRE DEL 2007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“AMERICA LATINA”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HUCHIHUAYAN, HUEHUE.,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MARZO AL 30 DE ABRIL DEL 2008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“MARIANO MATAMOROS”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CRUZ BLANCA, HUEHUE.,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SEPTIEMBRE AL 15 DE NOVIEMBRE DEL 2009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“LOS NIÑOS HÉROES DE CHAPULTEPEC”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Bo. CAFETALES, POXTLA, XILITLA,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MARZO AL 31 DE MAYO DEL 2010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“RAFAEL IBÁÑEZ BOLIO”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EL CAÑÓN, XILITLA,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AL 30 DE JUNIO DEL 2010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“CUAUHTÉMOC”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LA TINAJA, XILITLA,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AGOSTO AL 15 DE NOVIEMBRE DEL 2010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“IGNACIO ALDAMA”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TANTOCOY, HUEHUE.,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DICIEMBRE  2010 AL 15 DE FEBRERO DEL 2011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INSTITUTO FEDERAL ELECTORAL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TAMAZUNCHALE, S.L.P.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CAPACITADOR ASISTENTE ELECTORAL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PROCESO ELECTORAL FEDERAL 2011-2012</w:t>
      </w: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PROFR. 2JACINTO MALDONADO”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FRACC. LOMA BONITA AXTLA DE TERRAZAS</w:t>
      </w:r>
    </w:p>
    <w:p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:rsidR="00981FF8" w:rsidRPr="00F426C5" w:rsidRDefault="000B5803" w:rsidP="004D4B7C">
      <w:pPr>
        <w:pStyle w:val="Sinespaciad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</w:rPr>
        <w:t>16 DE MAYO 2017 AL 15 DE JUNIO DEL 2017</w:t>
      </w:r>
    </w:p>
    <w:sectPr w:rsidR="00981FF8" w:rsidRPr="00F426C5" w:rsidSect="00D7004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37978"/>
    <w:multiLevelType w:val="hybridMultilevel"/>
    <w:tmpl w:val="1CA659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0674E3"/>
    <w:rsid w:val="000A7788"/>
    <w:rsid w:val="000B5803"/>
    <w:rsid w:val="000F0261"/>
    <w:rsid w:val="002C0382"/>
    <w:rsid w:val="002F4598"/>
    <w:rsid w:val="003762CC"/>
    <w:rsid w:val="003A245F"/>
    <w:rsid w:val="003B510E"/>
    <w:rsid w:val="00472FAD"/>
    <w:rsid w:val="004A5189"/>
    <w:rsid w:val="004C4B01"/>
    <w:rsid w:val="004D4B7C"/>
    <w:rsid w:val="005F2433"/>
    <w:rsid w:val="00677F49"/>
    <w:rsid w:val="00737374"/>
    <w:rsid w:val="00773C94"/>
    <w:rsid w:val="007E7D95"/>
    <w:rsid w:val="008771DC"/>
    <w:rsid w:val="008F056E"/>
    <w:rsid w:val="00981FF8"/>
    <w:rsid w:val="009A3920"/>
    <w:rsid w:val="009C1242"/>
    <w:rsid w:val="00A76992"/>
    <w:rsid w:val="00A81FFE"/>
    <w:rsid w:val="00AF2322"/>
    <w:rsid w:val="00B55D2A"/>
    <w:rsid w:val="00B7488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70046"/>
    <w:rsid w:val="00F426C5"/>
    <w:rsid w:val="00F64A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D70046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70046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70046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70046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70046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D70046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D70046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D70046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D70046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D7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7004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D7004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D7004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D7004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D7004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D7004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D7004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D7004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D700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D70046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D7004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D70046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D70046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D70046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D70046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D70046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D70046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0046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0046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D70046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D70046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D70046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D70046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D70046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D70046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0B5803"/>
    <w:pPr>
      <w:spacing w:after="0" w:line="240" w:lineRule="auto"/>
    </w:pPr>
    <w:rPr>
      <w:rFonts w:eastAsiaTheme="minorEastAsia"/>
      <w:lang w:val="es-MX"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35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18</TotalTime>
  <Pages>2</Pages>
  <Words>360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8</cp:revision>
  <dcterms:created xsi:type="dcterms:W3CDTF">2018-11-08T02:01:00Z</dcterms:created>
  <dcterms:modified xsi:type="dcterms:W3CDTF">2018-11-17T19:38:00Z</dcterms:modified>
</cp:coreProperties>
</file>