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F7B" w:rsidRDefault="00F25F7B" w:rsidP="00C740C3">
      <w:pPr>
        <w:pStyle w:val="Puesto"/>
        <w:rPr>
          <w:noProof/>
        </w:rPr>
      </w:pPr>
      <w:bookmarkStart w:id="0" w:name="_GoBack"/>
      <w:bookmarkEnd w:id="0"/>
      <w:r>
        <w:rPr>
          <w:noProof/>
          <w:lang w:val="es-MX" w:eastAsia="es-MX"/>
        </w:rPr>
        <w:t xml:space="preserve">                                                                </w:t>
      </w:r>
      <w:r w:rsidRPr="003B0FE9">
        <w:rPr>
          <w:noProof/>
          <w:lang w:val="es-MX" w:eastAsia="es-MX"/>
        </w:rPr>
        <w:drawing>
          <wp:inline distT="0" distB="0" distL="0" distR="0" wp14:anchorId="52CBB04E" wp14:editId="6B378051">
            <wp:extent cx="1143000" cy="11334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Image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74" r="84459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0C3" w:rsidRPr="00954E74" w:rsidRDefault="00F737FA" w:rsidP="00C740C3">
      <w:pPr>
        <w:pStyle w:val="Puesto"/>
        <w:rPr>
          <w:b/>
          <w:noProof/>
          <w:color w:val="auto"/>
        </w:rPr>
      </w:pPr>
      <w:r w:rsidRPr="00954E74">
        <w:rPr>
          <w:b/>
          <w:noProof/>
          <w:color w:val="auto"/>
        </w:rPr>
        <w:t>JOSE LUIS HERNANDEZ SANTIAGO</w:t>
      </w:r>
    </w:p>
    <w:p w:rsidR="004967A7" w:rsidRPr="00E32D09" w:rsidRDefault="00C51C5F">
      <w:pPr>
        <w:rPr>
          <w:noProof/>
        </w:rPr>
      </w:pPr>
      <w:r w:rsidRPr="00E32D09">
        <w:rPr>
          <w:noProof/>
        </w:rPr>
        <w:t> | </w:t>
      </w:r>
      <w:r w:rsidR="00D42D20" w:rsidRPr="00D42D20">
        <w:rPr>
          <w:noProof/>
        </w:rPr>
        <w:t>| 4823850432 | plantel35@cbslp.edu.mx</w:t>
      </w:r>
    </w:p>
    <w:p w:rsidR="00F25F7B" w:rsidRDefault="00F25F7B" w:rsidP="00F25F7B">
      <w:pPr>
        <w:pStyle w:val="Encabezadodelaseccin"/>
        <w:spacing w:before="600"/>
        <w:rPr>
          <w:noProof/>
        </w:rPr>
      </w:pPr>
      <w:r>
        <w:rPr>
          <w:noProof/>
        </w:rPr>
        <w:t>CARGO DEL FUNCIONARIO</w:t>
      </w:r>
      <w:r>
        <w:rPr>
          <w:noProof/>
        </w:rPr>
        <w:tab/>
      </w:r>
      <w:r>
        <w:rPr>
          <w:noProof/>
        </w:rPr>
        <w:tab/>
        <w:t>ADSCRIPCIÓN</w:t>
      </w:r>
    </w:p>
    <w:p w:rsidR="00953657" w:rsidRDefault="00F737FA" w:rsidP="00F25F7B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DIRECTOR DEL PLANTEL </w:t>
      </w:r>
      <w:r w:rsidR="00800BDE">
        <w:rPr>
          <w:rFonts w:ascii="Century Gothic" w:hAnsi="Century Gothic"/>
          <w:b/>
        </w:rPr>
        <w:tab/>
      </w:r>
      <w:r w:rsidR="00800BDE">
        <w:rPr>
          <w:rFonts w:ascii="Century Gothic" w:hAnsi="Century Gothic"/>
          <w:b/>
        </w:rPr>
        <w:tab/>
      </w:r>
      <w:r w:rsidR="00800BDE">
        <w:rPr>
          <w:rFonts w:ascii="Century Gothic" w:hAnsi="Century Gothic"/>
          <w:b/>
        </w:rPr>
        <w:tab/>
      </w:r>
      <w:r>
        <w:rPr>
          <w:rFonts w:ascii="Century Gothic" w:hAnsi="Century Gothic"/>
          <w:b/>
        </w:rPr>
        <w:t xml:space="preserve">              </w:t>
      </w:r>
      <w:r w:rsidR="00E32D09">
        <w:rPr>
          <w:rFonts w:ascii="Century Gothic" w:hAnsi="Century Gothic"/>
          <w:b/>
        </w:rPr>
        <w:t>PLANTE</w:t>
      </w:r>
      <w:r w:rsidR="009D7779">
        <w:rPr>
          <w:rFonts w:ascii="Century Gothic" w:hAnsi="Century Gothic"/>
          <w:b/>
        </w:rPr>
        <w:t>L</w:t>
      </w:r>
      <w:r w:rsidR="00E32D09">
        <w:rPr>
          <w:rFonts w:ascii="Century Gothic" w:hAnsi="Century Gothic"/>
          <w:b/>
        </w:rPr>
        <w:t xml:space="preserve"> 35, TAMBACA</w:t>
      </w:r>
    </w:p>
    <w:p w:rsidR="004967A7" w:rsidRDefault="00F25F7B" w:rsidP="00C51C5F">
      <w:pPr>
        <w:pStyle w:val="Encabezadodelaseccin"/>
        <w:spacing w:before="480"/>
        <w:rPr>
          <w:noProof/>
        </w:rPr>
      </w:pPr>
      <w:r>
        <w:rPr>
          <w:noProof/>
        </w:rPr>
        <w:t>EDUCACIÓN</w:t>
      </w:r>
    </w:p>
    <w:p w:rsidR="00584F44" w:rsidRDefault="00DE132C">
      <w:pPr>
        <w:pStyle w:val="Subseccin"/>
        <w:spacing w:before="100"/>
        <w:rPr>
          <w:noProof/>
        </w:rPr>
      </w:pPr>
      <w:sdt>
        <w:sdtPr>
          <w:rPr>
            <w:noProof/>
          </w:rPr>
          <w:id w:val="-1403435167"/>
          <w:placeholder>
            <w:docPart w:val="6DC6E4F51BD1459B87C2044FE17FD5D4"/>
          </w:placeholder>
          <w:temporary/>
          <w:showingPlcHdr/>
          <w15:appearance w15:val="hidden"/>
          <w:text/>
        </w:sdtPr>
        <w:sdtEndPr/>
        <w:sdtContent>
          <w:r w:rsidR="00C51C5F" w:rsidRPr="00584F44">
            <w:rPr>
              <w:noProof/>
              <w:color w:val="2A7B88" w:themeColor="accent1" w:themeShade="BF"/>
            </w:rPr>
            <w:t>[Título]</w:t>
          </w:r>
        </w:sdtContent>
      </w:sdt>
      <w:r w:rsidR="00C51C5F">
        <w:rPr>
          <w:noProof/>
        </w:rPr>
        <w:t> </w:t>
      </w:r>
      <w:r w:rsidR="00953657">
        <w:rPr>
          <w:noProof/>
        </w:rPr>
        <w:t xml:space="preserve">LICENCIADO </w:t>
      </w:r>
      <w:r w:rsidR="00F737FA">
        <w:rPr>
          <w:noProof/>
        </w:rPr>
        <w:t xml:space="preserve">EN ADMINISTRACION </w:t>
      </w:r>
    </w:p>
    <w:p w:rsidR="003412D8" w:rsidRDefault="00DE132C" w:rsidP="003412D8">
      <w:pPr>
        <w:pStyle w:val="Subseccin"/>
        <w:spacing w:before="100"/>
        <w:rPr>
          <w:noProof/>
        </w:rPr>
      </w:pPr>
      <w:sdt>
        <w:sdtPr>
          <w:rPr>
            <w:noProof/>
          </w:rPr>
          <w:id w:val="530385979"/>
          <w:placeholder>
            <w:docPart w:val="23E5440A2FC14881A51E955A929B8553"/>
          </w:placeholder>
          <w:temporary/>
          <w:showingPlcHdr/>
          <w15:appearance w15:val="hidden"/>
          <w:text/>
        </w:sdtPr>
        <w:sdtEndPr/>
        <w:sdtContent>
          <w:r w:rsidR="003412D8" w:rsidRPr="00584F44">
            <w:rPr>
              <w:noProof/>
              <w:color w:val="2A7B88" w:themeColor="accent1" w:themeShade="BF"/>
            </w:rPr>
            <w:t>[Escuela]</w:t>
          </w:r>
        </w:sdtContent>
      </w:sdt>
      <w:r w:rsidR="003412D8">
        <w:rPr>
          <w:noProof/>
        </w:rPr>
        <w:t xml:space="preserve"> </w:t>
      </w:r>
      <w:r w:rsidR="00F737FA">
        <w:rPr>
          <w:noProof/>
        </w:rPr>
        <w:t>INSTITUTO TECNOLOGICO DE CD.VALLES, S.L.P.</w:t>
      </w:r>
    </w:p>
    <w:p w:rsidR="003412D8" w:rsidRPr="003412D8" w:rsidRDefault="003412D8" w:rsidP="003412D8">
      <w:pPr>
        <w:pStyle w:val="Subseccin"/>
        <w:spacing w:before="100"/>
        <w:rPr>
          <w:noProof/>
          <w:color w:val="2A7B88" w:themeColor="accent1" w:themeShade="BF"/>
        </w:rPr>
      </w:pPr>
      <w:r w:rsidRPr="003412D8">
        <w:rPr>
          <w:noProof/>
          <w:color w:val="2A7B88" w:themeColor="accent1" w:themeShade="BF"/>
        </w:rPr>
        <w:t>GENERACIÓN</w:t>
      </w:r>
      <w:r w:rsidR="005B0CD5">
        <w:rPr>
          <w:noProof/>
          <w:color w:val="2A7B88" w:themeColor="accent1" w:themeShade="BF"/>
        </w:rPr>
        <w:t xml:space="preserve"> </w:t>
      </w:r>
      <w:r w:rsidR="005B0CD5">
        <w:rPr>
          <w:noProof/>
        </w:rPr>
        <w:t xml:space="preserve">| </w:t>
      </w:r>
      <w:r w:rsidR="00F737FA">
        <w:rPr>
          <w:noProof/>
        </w:rPr>
        <w:t>2005-2010</w:t>
      </w:r>
    </w:p>
    <w:p w:rsidR="004967A7" w:rsidRDefault="003412D8" w:rsidP="005B0CD5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</w:t>
      </w:r>
      <w:r w:rsidR="00C51C5F" w:rsidRPr="003412D8">
        <w:rPr>
          <w:noProof/>
          <w:color w:val="2A7B88" w:themeColor="accent1" w:themeShade="BF"/>
        </w:rPr>
        <w:t> </w:t>
      </w:r>
      <w:r w:rsidR="00C51C5F">
        <w:rPr>
          <w:noProof/>
        </w:rPr>
        <w:t>| </w:t>
      </w:r>
      <w:r w:rsidR="00584F44">
        <w:rPr>
          <w:noProof/>
        </w:rPr>
        <w:t xml:space="preserve"> </w:t>
      </w:r>
      <w:r w:rsidR="00F737FA">
        <w:rPr>
          <w:noProof/>
        </w:rPr>
        <w:t>6776923</w:t>
      </w:r>
    </w:p>
    <w:p w:rsidR="004967A7" w:rsidRDefault="00584F44" w:rsidP="00584F44">
      <w:pPr>
        <w:pStyle w:val="Encabezadodelaseccin"/>
        <w:spacing w:before="480"/>
        <w:rPr>
          <w:noProof/>
        </w:rPr>
      </w:pPr>
      <w:r>
        <w:rPr>
          <w:noProof/>
        </w:rPr>
        <w:t>EXPERIENCIA LABORAL</w:t>
      </w:r>
    </w:p>
    <w:p w:rsidR="00F737FA" w:rsidRPr="00954E74" w:rsidRDefault="00F737FA" w:rsidP="00954E74">
      <w:pPr>
        <w:pStyle w:val="Direccin"/>
        <w:rPr>
          <w:rFonts w:ascii="Arial" w:hAnsi="Arial" w:cs="Arial"/>
          <w:sz w:val="22"/>
          <w:szCs w:val="22"/>
        </w:rPr>
      </w:pPr>
      <w:r w:rsidRPr="00954E74">
        <w:rPr>
          <w:rFonts w:ascii="Arial" w:hAnsi="Arial" w:cs="Arial"/>
          <w:sz w:val="22"/>
          <w:szCs w:val="22"/>
        </w:rPr>
        <w:t>RESIDENCIA PROFESIONAL: FONDO REGIONAL DE TANCANHUITZ, S.L.P., S.C.</w:t>
      </w:r>
    </w:p>
    <w:p w:rsidR="00F737FA" w:rsidRPr="00954E74" w:rsidRDefault="00F737FA" w:rsidP="00954E74">
      <w:pPr>
        <w:pStyle w:val="Direccin"/>
        <w:rPr>
          <w:rFonts w:ascii="Arial" w:hAnsi="Arial" w:cs="Arial"/>
          <w:sz w:val="22"/>
          <w:szCs w:val="22"/>
        </w:rPr>
      </w:pPr>
      <w:r w:rsidRPr="00954E74">
        <w:rPr>
          <w:rFonts w:ascii="Arial" w:hAnsi="Arial" w:cs="Arial"/>
          <w:sz w:val="22"/>
          <w:szCs w:val="22"/>
        </w:rPr>
        <w:t xml:space="preserve">- 2ª. JORNADA ACADEMICA INTERDISCIPLINARIA </w:t>
      </w:r>
    </w:p>
    <w:p w:rsidR="00F737FA" w:rsidRPr="00954E74" w:rsidRDefault="00F737FA" w:rsidP="00954E74">
      <w:pPr>
        <w:pStyle w:val="Direccin"/>
        <w:rPr>
          <w:rFonts w:ascii="Arial" w:hAnsi="Arial" w:cs="Arial"/>
          <w:sz w:val="22"/>
          <w:szCs w:val="22"/>
        </w:rPr>
      </w:pPr>
      <w:r w:rsidRPr="00954E74">
        <w:rPr>
          <w:rFonts w:ascii="Arial" w:hAnsi="Arial" w:cs="Arial"/>
          <w:sz w:val="22"/>
          <w:szCs w:val="22"/>
        </w:rPr>
        <w:t>CELEBRADO LOS DIAS 13 AL 17 DE OCTUBRE 2008.</w:t>
      </w:r>
    </w:p>
    <w:p w:rsidR="00F737FA" w:rsidRPr="00954E74" w:rsidRDefault="00F737FA" w:rsidP="00954E74">
      <w:pPr>
        <w:pStyle w:val="Direccin"/>
        <w:rPr>
          <w:rFonts w:ascii="Arial" w:hAnsi="Arial" w:cs="Arial"/>
          <w:sz w:val="22"/>
          <w:szCs w:val="22"/>
        </w:rPr>
      </w:pPr>
      <w:r w:rsidRPr="00954E74">
        <w:rPr>
          <w:rFonts w:ascii="Arial" w:hAnsi="Arial" w:cs="Arial"/>
          <w:sz w:val="22"/>
          <w:szCs w:val="22"/>
        </w:rPr>
        <w:t xml:space="preserve">-SECRETARIO DEL COMITÉ DE PARTICIPACION CIUDADANA </w:t>
      </w:r>
    </w:p>
    <w:p w:rsidR="00F737FA" w:rsidRPr="00954E74" w:rsidRDefault="00F737FA" w:rsidP="00954E74">
      <w:pPr>
        <w:pStyle w:val="Direccin"/>
        <w:rPr>
          <w:rFonts w:ascii="Arial" w:hAnsi="Arial" w:cs="Arial"/>
          <w:sz w:val="22"/>
          <w:szCs w:val="22"/>
        </w:rPr>
      </w:pPr>
      <w:r w:rsidRPr="00954E74">
        <w:rPr>
          <w:rFonts w:ascii="Arial" w:hAnsi="Arial" w:cs="Arial"/>
          <w:sz w:val="22"/>
          <w:szCs w:val="22"/>
        </w:rPr>
        <w:t xml:space="preserve">DEL MUNICIPIO DE TAMPAMOLON CORONA, S.L.P. DE 2010.  </w:t>
      </w:r>
    </w:p>
    <w:p w:rsidR="00F737FA" w:rsidRPr="00954E74" w:rsidRDefault="00F737FA" w:rsidP="00954E74">
      <w:pPr>
        <w:pStyle w:val="Direccin"/>
        <w:rPr>
          <w:rFonts w:ascii="Arial" w:hAnsi="Arial" w:cs="Arial"/>
          <w:sz w:val="22"/>
          <w:szCs w:val="22"/>
        </w:rPr>
      </w:pPr>
      <w:r w:rsidRPr="00954E74">
        <w:rPr>
          <w:rFonts w:ascii="Arial" w:hAnsi="Arial" w:cs="Arial"/>
          <w:sz w:val="22"/>
          <w:szCs w:val="22"/>
        </w:rPr>
        <w:t>-PROFORDEMS Y CERTIDEMS OBTENIENDO EL CERTIFICADO.</w:t>
      </w:r>
    </w:p>
    <w:p w:rsidR="00954E74" w:rsidRPr="00954E74" w:rsidRDefault="00F737FA" w:rsidP="00954E74">
      <w:pPr>
        <w:pStyle w:val="Direccin"/>
        <w:rPr>
          <w:rFonts w:ascii="Arial" w:hAnsi="Arial" w:cs="Arial"/>
          <w:sz w:val="22"/>
          <w:szCs w:val="22"/>
        </w:rPr>
      </w:pPr>
      <w:r w:rsidRPr="00954E74">
        <w:rPr>
          <w:rFonts w:ascii="Arial" w:hAnsi="Arial" w:cs="Arial"/>
          <w:sz w:val="22"/>
          <w:szCs w:val="22"/>
        </w:rPr>
        <w:t xml:space="preserve">-DIPLOMADO EN CALIDAD CENTRADA EN EL SERVICIO AL ESTUDIANTE CON DURACION DE 70 HRS. IMPARTIDO POR LA UNIVERSIDAD INTERAMERICANA PARA EL DESARROLLO –ABRIL DE 2019. </w:t>
      </w:r>
    </w:p>
    <w:p w:rsidR="00F737FA" w:rsidRPr="00954E74" w:rsidRDefault="00F737FA" w:rsidP="00954E74">
      <w:pPr>
        <w:pStyle w:val="Direccin"/>
        <w:rPr>
          <w:rFonts w:ascii="Arial" w:hAnsi="Arial" w:cs="Arial"/>
          <w:sz w:val="22"/>
          <w:szCs w:val="22"/>
        </w:rPr>
      </w:pPr>
      <w:r w:rsidRPr="00954E74">
        <w:rPr>
          <w:rFonts w:ascii="Arial" w:hAnsi="Arial" w:cs="Arial"/>
          <w:sz w:val="22"/>
          <w:szCs w:val="22"/>
        </w:rPr>
        <w:t>-DOCENTE DEL EMSAD N° 28, LA PALMA, TAMASOPO, S.L.P.</w:t>
      </w:r>
    </w:p>
    <w:p w:rsidR="00F737FA" w:rsidRPr="00954E74" w:rsidRDefault="00F737FA" w:rsidP="00954E74">
      <w:pPr>
        <w:pStyle w:val="Direccin"/>
        <w:rPr>
          <w:rFonts w:ascii="Arial" w:hAnsi="Arial" w:cs="Arial"/>
          <w:sz w:val="22"/>
          <w:szCs w:val="22"/>
        </w:rPr>
      </w:pPr>
      <w:r w:rsidRPr="00954E74">
        <w:rPr>
          <w:rFonts w:ascii="Arial" w:hAnsi="Arial" w:cs="Arial"/>
          <w:sz w:val="22"/>
          <w:szCs w:val="22"/>
        </w:rPr>
        <w:t>DE SEPTIEMBRE 2011 A JULIO DE 2017.</w:t>
      </w:r>
    </w:p>
    <w:p w:rsidR="00F737FA" w:rsidRPr="00954E74" w:rsidRDefault="00F737FA" w:rsidP="00954E74">
      <w:pPr>
        <w:pStyle w:val="Direccin"/>
        <w:rPr>
          <w:rFonts w:ascii="Arial" w:hAnsi="Arial" w:cs="Arial"/>
          <w:sz w:val="22"/>
          <w:szCs w:val="22"/>
        </w:rPr>
      </w:pPr>
      <w:r w:rsidRPr="00954E74">
        <w:rPr>
          <w:rFonts w:ascii="Arial" w:hAnsi="Arial" w:cs="Arial"/>
          <w:sz w:val="22"/>
          <w:szCs w:val="22"/>
        </w:rPr>
        <w:t>-SUBDIRECTOR ACADEMICO DEL PLANTEL N° 27, SAN MARTIN CHAL. S.L.P. DEL 16 DE AGOSTO DE 2017 A 15 DE AGOSTO DE 2018.</w:t>
      </w:r>
    </w:p>
    <w:p w:rsidR="00F737FA" w:rsidRPr="00954E74" w:rsidRDefault="00F737FA" w:rsidP="00954E74">
      <w:pPr>
        <w:pStyle w:val="Direccin"/>
        <w:rPr>
          <w:rFonts w:ascii="Arial" w:hAnsi="Arial" w:cs="Arial"/>
          <w:sz w:val="22"/>
          <w:szCs w:val="22"/>
        </w:rPr>
      </w:pPr>
      <w:r w:rsidRPr="00954E74">
        <w:rPr>
          <w:rFonts w:ascii="Arial" w:hAnsi="Arial" w:cs="Arial"/>
          <w:sz w:val="22"/>
          <w:szCs w:val="22"/>
        </w:rPr>
        <w:t>-DIRECTOR DEL PLANTEL N° 35, TAMBACA TAMASOPO, S.L.P. A PARTIR DEL 16 DE AGOSTO DE 2018 A LA FECHA.</w:t>
      </w:r>
    </w:p>
    <w:p w:rsidR="00F737FA" w:rsidRPr="00954E74" w:rsidRDefault="00F737FA" w:rsidP="00954E74">
      <w:pPr>
        <w:pStyle w:val="Direccin"/>
        <w:rPr>
          <w:rFonts w:ascii="Arial" w:hAnsi="Arial" w:cs="Arial"/>
          <w:sz w:val="22"/>
          <w:szCs w:val="22"/>
        </w:rPr>
      </w:pPr>
    </w:p>
    <w:p w:rsidR="00E32D09" w:rsidRPr="00F737FA" w:rsidRDefault="00E32D09" w:rsidP="00954E74">
      <w:pPr>
        <w:pStyle w:val="Direccin"/>
        <w:rPr>
          <w:b/>
          <w:bCs/>
          <w:caps/>
          <w:noProof/>
        </w:rPr>
      </w:pPr>
    </w:p>
    <w:sectPr w:rsidR="00E32D09" w:rsidRPr="00F737FA">
      <w:footerReference w:type="default" r:id="rId10"/>
      <w:pgSz w:w="12240" w:h="15840"/>
      <w:pgMar w:top="1296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132C" w:rsidRDefault="00DE132C">
      <w:pPr>
        <w:spacing w:after="0"/>
      </w:pPr>
      <w:r>
        <w:separator/>
      </w:r>
    </w:p>
  </w:endnote>
  <w:endnote w:type="continuationSeparator" w:id="0">
    <w:p w:rsidR="00DE132C" w:rsidRDefault="00DE132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67A7" w:rsidRDefault="00C51C5F">
    <w:pPr>
      <w:pStyle w:val="Piedepgina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954E74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132C" w:rsidRDefault="00DE132C">
      <w:pPr>
        <w:spacing w:after="0"/>
      </w:pPr>
      <w:r>
        <w:separator/>
      </w:r>
    </w:p>
  </w:footnote>
  <w:footnote w:type="continuationSeparator" w:id="0">
    <w:p w:rsidR="00DE132C" w:rsidRDefault="00DE132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0C3"/>
    <w:rsid w:val="00015AB1"/>
    <w:rsid w:val="000422FB"/>
    <w:rsid w:val="00044477"/>
    <w:rsid w:val="000E4A72"/>
    <w:rsid w:val="00105A4D"/>
    <w:rsid w:val="00133236"/>
    <w:rsid w:val="001A6FC8"/>
    <w:rsid w:val="00290F1C"/>
    <w:rsid w:val="002E0384"/>
    <w:rsid w:val="002F03EF"/>
    <w:rsid w:val="003412D8"/>
    <w:rsid w:val="004967A7"/>
    <w:rsid w:val="004D6BB9"/>
    <w:rsid w:val="00503E78"/>
    <w:rsid w:val="00584F44"/>
    <w:rsid w:val="005B0CD5"/>
    <w:rsid w:val="005F7AEE"/>
    <w:rsid w:val="00610531"/>
    <w:rsid w:val="006424F8"/>
    <w:rsid w:val="006D0030"/>
    <w:rsid w:val="007826A6"/>
    <w:rsid w:val="007B1C2A"/>
    <w:rsid w:val="00800BDE"/>
    <w:rsid w:val="0082126D"/>
    <w:rsid w:val="00862254"/>
    <w:rsid w:val="00953657"/>
    <w:rsid w:val="00954E74"/>
    <w:rsid w:val="009D7779"/>
    <w:rsid w:val="00A2106D"/>
    <w:rsid w:val="00A31D4F"/>
    <w:rsid w:val="00AD599F"/>
    <w:rsid w:val="00B22F9C"/>
    <w:rsid w:val="00B35C70"/>
    <w:rsid w:val="00BC75EE"/>
    <w:rsid w:val="00C33224"/>
    <w:rsid w:val="00C51C5F"/>
    <w:rsid w:val="00C740C3"/>
    <w:rsid w:val="00D42D20"/>
    <w:rsid w:val="00DB19FF"/>
    <w:rsid w:val="00DE132C"/>
    <w:rsid w:val="00E32D09"/>
    <w:rsid w:val="00E507BC"/>
    <w:rsid w:val="00EA65BA"/>
    <w:rsid w:val="00EE4619"/>
    <w:rsid w:val="00F25F7B"/>
    <w:rsid w:val="00F7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62C26E-B09A-498F-845B-AB42217F6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lang w:val="es-ES" w:eastAsia="es-ES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2"/>
    <w:qFormat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customStyle="1" w:styleId="PuestoCar">
    <w:name w:val="Puesto Car"/>
    <w:basedOn w:val="Fuentedeprrafopredeter"/>
    <w:link w:val="Puesto"/>
    <w:uiPriority w:val="2"/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Encabezadodelaseccin">
    <w:name w:val="Encabezado de la sección"/>
    <w:basedOn w:val="Normal"/>
    <w:next w:val="Normal"/>
    <w:uiPriority w:val="1"/>
    <w:qFormat/>
    <w:pPr>
      <w:spacing w:before="500" w:after="100"/>
    </w:pPr>
    <w:rPr>
      <w:rFonts w:asciiTheme="majorHAnsi" w:eastAsiaTheme="majorEastAsia" w:hAnsiTheme="majorHAnsi" w:cstheme="majorBidi"/>
      <w:b/>
      <w:bCs/>
      <w:color w:val="39A5B7" w:themeColor="accent1"/>
      <w:sz w:val="24"/>
    </w:rPr>
  </w:style>
  <w:style w:type="paragraph" w:styleId="Listaconvietas">
    <w:name w:val="List Bullet"/>
    <w:basedOn w:val="Normal"/>
    <w:uiPriority w:val="1"/>
    <w:unhideWhenUsed/>
    <w:qFormat/>
    <w:pPr>
      <w:numPr>
        <w:numId w:val="1"/>
      </w:numPr>
      <w:spacing w:after="80"/>
    </w:pPr>
  </w:style>
  <w:style w:type="paragraph" w:customStyle="1" w:styleId="Subseccin">
    <w:name w:val="Subsección"/>
    <w:basedOn w:val="Normal"/>
    <w:uiPriority w:val="1"/>
    <w:qFormat/>
    <w:pPr>
      <w:spacing w:before="280" w:after="120"/>
    </w:pPr>
    <w:rPr>
      <w:b/>
      <w:bCs/>
      <w:caps/>
      <w:color w:val="262626" w:themeColor="text1" w:themeTint="D9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after="0"/>
      <w:jc w:val="right"/>
    </w:pPr>
    <w:rPr>
      <w:color w:val="39A5B7" w:themeColor="accent1"/>
    </w:rPr>
  </w:style>
  <w:style w:type="character" w:customStyle="1" w:styleId="PiedepginaCar">
    <w:name w:val="Pie de página Car"/>
    <w:basedOn w:val="Fuentedeprrafopredeter"/>
    <w:link w:val="Piedepgina"/>
    <w:uiPriority w:val="99"/>
    <w:rPr>
      <w:color w:val="39A5B7" w:themeColor="accent1"/>
    </w:rPr>
  </w:style>
  <w:style w:type="paragraph" w:styleId="Fecha">
    <w:name w:val="Date"/>
    <w:basedOn w:val="Normal"/>
    <w:next w:val="Normal"/>
    <w:link w:val="FechaCar"/>
    <w:uiPriority w:val="1"/>
    <w:unhideWhenUsed/>
    <w:qFormat/>
    <w:pPr>
      <w:spacing w:before="720"/>
      <w:contextualSpacing/>
    </w:pPr>
    <w:rPr>
      <w:b/>
      <w:bCs/>
      <w:color w:val="0D0D0D" w:themeColor="text1" w:themeTint="F2"/>
    </w:rPr>
  </w:style>
  <w:style w:type="character" w:customStyle="1" w:styleId="FechaCar">
    <w:name w:val="Fecha Car"/>
    <w:basedOn w:val="Fuentedeprrafopredeter"/>
    <w:link w:val="Fecha"/>
    <w:uiPriority w:val="1"/>
    <w:rPr>
      <w:b/>
      <w:bCs/>
      <w:color w:val="0D0D0D" w:themeColor="text1" w:themeTint="F2"/>
    </w:rPr>
  </w:style>
  <w:style w:type="paragraph" w:customStyle="1" w:styleId="Direccin">
    <w:name w:val="Dirección"/>
    <w:basedOn w:val="Normal"/>
    <w:uiPriority w:val="1"/>
    <w:qFormat/>
    <w:pPr>
      <w:spacing w:line="336" w:lineRule="auto"/>
      <w:contextualSpacing/>
    </w:pPr>
  </w:style>
  <w:style w:type="paragraph" w:styleId="Saludo">
    <w:name w:val="Salutation"/>
    <w:basedOn w:val="Normal"/>
    <w:next w:val="Normal"/>
    <w:link w:val="SaludoCar"/>
    <w:uiPriority w:val="2"/>
    <w:unhideWhenUsed/>
    <w:qFormat/>
    <w:pPr>
      <w:spacing w:before="800" w:after="180"/>
    </w:pPr>
    <w:rPr>
      <w:b/>
      <w:bCs/>
      <w:color w:val="0D0D0D" w:themeColor="text1" w:themeTint="F2"/>
    </w:rPr>
  </w:style>
  <w:style w:type="character" w:customStyle="1" w:styleId="SaludoCar">
    <w:name w:val="Saludo Car"/>
    <w:basedOn w:val="Fuentedeprrafopredeter"/>
    <w:link w:val="Saludo"/>
    <w:uiPriority w:val="2"/>
    <w:rPr>
      <w:b/>
      <w:bCs/>
      <w:color w:val="0D0D0D" w:themeColor="text1" w:themeTint="F2"/>
    </w:rPr>
  </w:style>
  <w:style w:type="paragraph" w:styleId="Cierre">
    <w:name w:val="Closing"/>
    <w:basedOn w:val="Normal"/>
    <w:next w:val="Firma"/>
    <w:link w:val="CierreCar"/>
    <w:uiPriority w:val="2"/>
    <w:unhideWhenUsed/>
    <w:qFormat/>
    <w:pPr>
      <w:spacing w:before="720" w:after="0"/>
    </w:pPr>
    <w:rPr>
      <w:b/>
      <w:bCs/>
      <w:color w:val="0D0D0D" w:themeColor="text1" w:themeTint="F2"/>
    </w:rPr>
  </w:style>
  <w:style w:type="character" w:customStyle="1" w:styleId="CierreCar">
    <w:name w:val="Cierre Car"/>
    <w:basedOn w:val="Fuentedeprrafopredeter"/>
    <w:link w:val="Cierre"/>
    <w:uiPriority w:val="2"/>
    <w:rPr>
      <w:b/>
      <w:bCs/>
      <w:color w:val="0D0D0D" w:themeColor="text1" w:themeTint="F2"/>
    </w:rPr>
  </w:style>
  <w:style w:type="paragraph" w:styleId="Firma">
    <w:name w:val="Signature"/>
    <w:basedOn w:val="Normal"/>
    <w:link w:val="FirmaCar"/>
    <w:uiPriority w:val="2"/>
    <w:unhideWhenUsed/>
    <w:qFormat/>
    <w:pPr>
      <w:spacing w:before="1080"/>
      <w:contextualSpacing/>
    </w:pPr>
    <w:rPr>
      <w:b/>
      <w:bCs/>
      <w:color w:val="0D0D0D" w:themeColor="text1" w:themeTint="F2"/>
    </w:rPr>
  </w:style>
  <w:style w:type="character" w:customStyle="1" w:styleId="FirmaCar">
    <w:name w:val="Firma Car"/>
    <w:basedOn w:val="Fuentedeprrafopredeter"/>
    <w:link w:val="Firma"/>
    <w:uiPriority w:val="2"/>
    <w:rPr>
      <w:b/>
      <w:bCs/>
      <w:color w:val="0D0D0D" w:themeColor="text1" w:themeTint="F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2106D"/>
    <w:pPr>
      <w:spacing w:after="0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106D"/>
    <w:rPr>
      <w:rFonts w:ascii="Segoe UI" w:hAnsi="Segoe UI" w:cs="Segoe UI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38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\AppData\Roaming\Microsoft\Plantillas\Curr&#237;culum%20b&#225;sic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DC6E4F51BD1459B87C2044FE17FD5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145637-AA83-433D-A773-E69D5494995F}"/>
      </w:docPartPr>
      <w:docPartBody>
        <w:p w:rsidR="00EE56BC" w:rsidRDefault="00EE56BC">
          <w:pPr>
            <w:pStyle w:val="6DC6E4F51BD1459B87C2044FE17FD5D4"/>
          </w:pPr>
          <w:r>
            <w:t>[Título]</w:t>
          </w:r>
        </w:p>
      </w:docPartBody>
    </w:docPart>
    <w:docPart>
      <w:docPartPr>
        <w:name w:val="23E5440A2FC14881A51E955A929B8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403B05-B2ED-4D03-AD3D-05967A55F3E9}"/>
      </w:docPartPr>
      <w:docPartBody>
        <w:p w:rsidR="00EE56BC" w:rsidRDefault="000C034D" w:rsidP="000C034D">
          <w:pPr>
            <w:pStyle w:val="23E5440A2FC14881A51E955A929B8553"/>
          </w:pPr>
          <w:r>
            <w:t>[Escuela]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34D"/>
    <w:rsid w:val="00065BC0"/>
    <w:rsid w:val="000C034D"/>
    <w:rsid w:val="00196421"/>
    <w:rsid w:val="00416236"/>
    <w:rsid w:val="004460C2"/>
    <w:rsid w:val="004A44EC"/>
    <w:rsid w:val="004B0CB7"/>
    <w:rsid w:val="006031BB"/>
    <w:rsid w:val="006B4F21"/>
    <w:rsid w:val="009415CF"/>
    <w:rsid w:val="009946AD"/>
    <w:rsid w:val="00A526FD"/>
    <w:rsid w:val="00B81E92"/>
    <w:rsid w:val="00C304A0"/>
    <w:rsid w:val="00C91D44"/>
    <w:rsid w:val="00D722EE"/>
    <w:rsid w:val="00EC34D4"/>
    <w:rsid w:val="00EE56BC"/>
    <w:rsid w:val="00F6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79FE26F652A4564880A37C2D3F2AD6B">
    <w:name w:val="B79FE26F652A4564880A37C2D3F2AD6B"/>
  </w:style>
  <w:style w:type="paragraph" w:customStyle="1" w:styleId="382F7A351AAC4F5B955482BD20EB8909">
    <w:name w:val="382F7A351AAC4F5B955482BD20EB8909"/>
  </w:style>
  <w:style w:type="paragraph" w:customStyle="1" w:styleId="CC9CD484C6514771BB1C845248E18FE3">
    <w:name w:val="CC9CD484C6514771BB1C845248E18FE3"/>
  </w:style>
  <w:style w:type="paragraph" w:customStyle="1" w:styleId="850257BEB98D4435806E04641758F20C">
    <w:name w:val="850257BEB98D4435806E04641758F20C"/>
  </w:style>
  <w:style w:type="paragraph" w:customStyle="1" w:styleId="38A7C2CD4CC542EFB313002D35D3CC81">
    <w:name w:val="38A7C2CD4CC542EFB313002D35D3CC81"/>
  </w:style>
  <w:style w:type="paragraph" w:customStyle="1" w:styleId="6DC6E4F51BD1459B87C2044FE17FD5D4">
    <w:name w:val="6DC6E4F51BD1459B87C2044FE17FD5D4"/>
  </w:style>
  <w:style w:type="paragraph" w:customStyle="1" w:styleId="CC6D962E31894A5192ECA7621822BAFC">
    <w:name w:val="CC6D962E31894A5192ECA7621822BAFC"/>
  </w:style>
  <w:style w:type="paragraph" w:customStyle="1" w:styleId="634CE7689305427ABD0D98AECFA58523">
    <w:name w:val="634CE7689305427ABD0D98AECFA58523"/>
  </w:style>
  <w:style w:type="paragraph" w:customStyle="1" w:styleId="C10F7EAEB0AE4713BC3298621DE02498">
    <w:name w:val="C10F7EAEB0AE4713BC3298621DE02498"/>
  </w:style>
  <w:style w:type="character" w:styleId="Textodelmarcadordeposicin">
    <w:name w:val="Placeholder Text"/>
    <w:basedOn w:val="Fuentedeprrafopredeter"/>
    <w:uiPriority w:val="99"/>
    <w:semiHidden/>
    <w:rsid w:val="000C034D"/>
    <w:rPr>
      <w:color w:val="808080"/>
    </w:rPr>
  </w:style>
  <w:style w:type="paragraph" w:customStyle="1" w:styleId="3659E1FA27E74304A4C8EEF0B7428A11">
    <w:name w:val="3659E1FA27E74304A4C8EEF0B7428A11"/>
  </w:style>
  <w:style w:type="paragraph" w:customStyle="1" w:styleId="B2A903F223AC47FBA6D03115A1D3A3EF">
    <w:name w:val="B2A903F223AC47FBA6D03115A1D3A3EF"/>
  </w:style>
  <w:style w:type="paragraph" w:styleId="Listaconvietas">
    <w:name w:val="List Bullet"/>
    <w:basedOn w:val="Normal"/>
    <w:uiPriority w:val="1"/>
    <w:unhideWhenUsed/>
    <w:qFormat/>
    <w:pPr>
      <w:numPr>
        <w:numId w:val="1"/>
      </w:numPr>
      <w:spacing w:after="80" w:line="240" w:lineRule="auto"/>
    </w:pPr>
    <w:rPr>
      <w:rFonts w:eastAsiaTheme="minorHAnsi"/>
      <w:color w:val="404040" w:themeColor="text1" w:themeTint="BF"/>
      <w:sz w:val="18"/>
      <w:szCs w:val="20"/>
      <w:lang w:val="es-ES" w:eastAsia="es-ES"/>
    </w:rPr>
  </w:style>
  <w:style w:type="paragraph" w:customStyle="1" w:styleId="13218EE2FB924E82981FF400534A7163">
    <w:name w:val="13218EE2FB924E82981FF400534A7163"/>
  </w:style>
  <w:style w:type="paragraph" w:customStyle="1" w:styleId="C5B49B327A5A4568A0CDE494C004486A">
    <w:name w:val="C5B49B327A5A4568A0CDE494C004486A"/>
  </w:style>
  <w:style w:type="paragraph" w:customStyle="1" w:styleId="B98C953527634A3EBE0A4FC758734CA5">
    <w:name w:val="B98C953527634A3EBE0A4FC758734CA5"/>
  </w:style>
  <w:style w:type="paragraph" w:customStyle="1" w:styleId="E58AC796FF4F4AC2ADD9B459FF1549E9">
    <w:name w:val="E58AC796FF4F4AC2ADD9B459FF1549E9"/>
  </w:style>
  <w:style w:type="paragraph" w:customStyle="1" w:styleId="9C4913183D47412596064AFB9A79A53F">
    <w:name w:val="9C4913183D47412596064AFB9A79A53F"/>
  </w:style>
  <w:style w:type="paragraph" w:customStyle="1" w:styleId="C356A597C8524F9C94C52373443F5EF1">
    <w:name w:val="C356A597C8524F9C94C52373443F5EF1"/>
  </w:style>
  <w:style w:type="paragraph" w:customStyle="1" w:styleId="F21CCB10321343AA9DA2E75CC5EF250C">
    <w:name w:val="F21CCB10321343AA9DA2E75CC5EF250C"/>
  </w:style>
  <w:style w:type="paragraph" w:customStyle="1" w:styleId="D583393DB5DD42FF9342C0A98DC3B53A">
    <w:name w:val="D583393DB5DD42FF9342C0A98DC3B53A"/>
    <w:rsid w:val="000C034D"/>
  </w:style>
  <w:style w:type="paragraph" w:customStyle="1" w:styleId="1BECA9CEC20A48F2BF5EE6775D3A4D04">
    <w:name w:val="1BECA9CEC20A48F2BF5EE6775D3A4D04"/>
    <w:rsid w:val="000C034D"/>
  </w:style>
  <w:style w:type="paragraph" w:customStyle="1" w:styleId="5C98E7A8300C482B862D3D601104C5F8">
    <w:name w:val="5C98E7A8300C482B862D3D601104C5F8"/>
    <w:rsid w:val="000C034D"/>
  </w:style>
  <w:style w:type="paragraph" w:customStyle="1" w:styleId="514E80107E5B40A9A637E54B1647FC56">
    <w:name w:val="514E80107E5B40A9A637E54B1647FC56"/>
    <w:rsid w:val="000C034D"/>
  </w:style>
  <w:style w:type="paragraph" w:customStyle="1" w:styleId="F968F1FEB6454ECDBEE4ADF99153A905">
    <w:name w:val="F968F1FEB6454ECDBEE4ADF99153A905"/>
    <w:rsid w:val="000C034D"/>
  </w:style>
  <w:style w:type="paragraph" w:customStyle="1" w:styleId="399498D8D4474D2586AE5CFF07EDB225">
    <w:name w:val="399498D8D4474D2586AE5CFF07EDB225"/>
    <w:rsid w:val="000C034D"/>
  </w:style>
  <w:style w:type="paragraph" w:customStyle="1" w:styleId="82830F733C9B439595FD58884E1E985C">
    <w:name w:val="82830F733C9B439595FD58884E1E985C"/>
    <w:rsid w:val="000C034D"/>
  </w:style>
  <w:style w:type="paragraph" w:customStyle="1" w:styleId="B5121603EA7B478C94527AE55B3C1541">
    <w:name w:val="B5121603EA7B478C94527AE55B3C1541"/>
    <w:rsid w:val="000C034D"/>
  </w:style>
  <w:style w:type="paragraph" w:customStyle="1" w:styleId="D872586A43184786A87964137DE8D347">
    <w:name w:val="D872586A43184786A87964137DE8D347"/>
    <w:rsid w:val="000C034D"/>
  </w:style>
  <w:style w:type="paragraph" w:customStyle="1" w:styleId="23E5440A2FC14881A51E955A929B8553">
    <w:name w:val="23E5440A2FC14881A51E955A929B8553"/>
    <w:rsid w:val="000C034D"/>
  </w:style>
  <w:style w:type="paragraph" w:customStyle="1" w:styleId="F54B44C245E04AFCB9CA815127A7F6C6">
    <w:name w:val="F54B44C245E04AFCB9CA815127A7F6C6"/>
    <w:rsid w:val="000C034D"/>
  </w:style>
  <w:style w:type="paragraph" w:customStyle="1" w:styleId="0F3B25A896B94A1C9B7E8815C44F44BA">
    <w:name w:val="0F3B25A896B94A1C9B7E8815C44F44BA"/>
    <w:rsid w:val="009946AD"/>
  </w:style>
  <w:style w:type="paragraph" w:customStyle="1" w:styleId="7D3567A7170946F6AC787BFEE64E1D05">
    <w:name w:val="7D3567A7170946F6AC787BFEE64E1D05"/>
    <w:rsid w:val="009946AD"/>
  </w:style>
  <w:style w:type="paragraph" w:customStyle="1" w:styleId="FC7FF95E3D694F53ADAEB4ECC11BAD10">
    <w:name w:val="FC7FF95E3D694F53ADAEB4ECC11BAD10"/>
    <w:rsid w:val="00C91D44"/>
  </w:style>
  <w:style w:type="paragraph" w:customStyle="1" w:styleId="3DF08D6C5CD547DA8E1F02B0F98294A0">
    <w:name w:val="3DF08D6C5CD547DA8E1F02B0F98294A0"/>
    <w:rsid w:val="00C91D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>4831098890</CompanyPhone>
  <CompanyFax/>
  <CompanyEmail>emmanuel.rivera@cbslp.edu.mx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431C3B-1C29-4CFE-8693-96D0EE2863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básico</Template>
  <TotalTime>0</TotalTime>
  <Pages>1</Pages>
  <Words>183</Words>
  <Characters>1008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</dc:creator>
  <cp:keywords/>
  <dc:description/>
  <cp:lastModifiedBy>Trans</cp:lastModifiedBy>
  <cp:revision>2</cp:revision>
  <cp:lastPrinted>2019-11-04T17:13:00Z</cp:lastPrinted>
  <dcterms:created xsi:type="dcterms:W3CDTF">2019-12-10T18:05:00Z</dcterms:created>
  <dcterms:modified xsi:type="dcterms:W3CDTF">2019-12-10T18:05:00Z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TC029188809991</vt:lpwstr>
  </property>
</Properties>
</file>