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:rsidR="003A245F" w:rsidRPr="00C95394" w:rsidRDefault="00A76992" w:rsidP="00C95394">
      <w:pPr>
        <w:jc w:val="center"/>
        <w:rPr>
          <w:rFonts w:ascii="Arial" w:hAnsi="Arial" w:cs="Arial"/>
          <w:b/>
          <w:sz w:val="24"/>
        </w:rPr>
      </w:pPr>
      <w:r w:rsidRPr="00C95394">
        <w:rPr>
          <w:rFonts w:ascii="Arial" w:hAnsi="Arial" w:cs="Arial"/>
          <w:b/>
          <w:sz w:val="24"/>
        </w:rPr>
        <w:t>FRANCISCO JAVIER AZUARA MORALES</w:t>
      </w:r>
    </w:p>
    <w:p w:rsidR="0082286A" w:rsidRPr="00C95394" w:rsidRDefault="0082286A" w:rsidP="00C95394">
      <w:pPr>
        <w:jc w:val="center"/>
        <w:rPr>
          <w:rFonts w:ascii="Arial" w:hAnsi="Arial" w:cs="Arial"/>
          <w:b/>
          <w:sz w:val="24"/>
        </w:rPr>
      </w:pPr>
      <w:r w:rsidRPr="00C95394">
        <w:rPr>
          <w:rFonts w:ascii="Arial" w:hAnsi="Arial" w:cs="Arial"/>
          <w:b/>
          <w:sz w:val="24"/>
        </w:rPr>
        <w:t>CARGO: JEFE DE TRANSPARENCIA Y PAGINA WEB</w:t>
      </w:r>
    </w:p>
    <w:p w:rsidR="0082286A" w:rsidRDefault="0082286A" w:rsidP="005F2433">
      <w:pPr>
        <w:rPr>
          <w:rFonts w:ascii="Arial" w:hAnsi="Arial" w:cs="Arial"/>
          <w:sz w:val="24"/>
        </w:rPr>
      </w:pPr>
    </w:p>
    <w:p w:rsidR="0082286A" w:rsidRDefault="0082286A" w:rsidP="005F2433">
      <w:pPr>
        <w:rPr>
          <w:rFonts w:ascii="Arial" w:hAnsi="Arial" w:cs="Arial"/>
          <w:sz w:val="24"/>
        </w:rPr>
      </w:pPr>
      <w:r w:rsidRPr="003378AC">
        <w:rPr>
          <w:rFonts w:ascii="Arial" w:hAnsi="Arial" w:cs="Arial"/>
          <w:b/>
          <w:sz w:val="24"/>
        </w:rPr>
        <w:t>FORMACION ACADEMICA</w:t>
      </w:r>
      <w:r>
        <w:rPr>
          <w:rFonts w:ascii="Arial" w:hAnsi="Arial" w:cs="Arial"/>
          <w:sz w:val="24"/>
        </w:rPr>
        <w:t>:</w:t>
      </w:r>
    </w:p>
    <w:p w:rsidR="003248D0" w:rsidRDefault="003248D0" w:rsidP="003248D0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ESCUELA: COLEGIO DE BACHILLERES #14</w:t>
      </w:r>
    </w:p>
    <w:p w:rsidR="003248D0" w:rsidRDefault="003248D0" w:rsidP="003248D0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AÑOS: 2004-2007</w:t>
      </w:r>
    </w:p>
    <w:p w:rsidR="003248D0" w:rsidRDefault="003248D0" w:rsidP="003248D0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LUGAR: CHACANA, TANCANHUITZ, S.L.P.</w:t>
      </w:r>
    </w:p>
    <w:p w:rsidR="003248D0" w:rsidRDefault="003248D0" w:rsidP="003248D0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DOCUMENTO: CERTIFICADO</w:t>
      </w:r>
    </w:p>
    <w:p w:rsidR="003248D0" w:rsidRDefault="003248D0" w:rsidP="003248D0">
      <w:pPr>
        <w:rPr>
          <w:rFonts w:ascii="Arial" w:hAnsi="Arial" w:cs="Arial"/>
          <w:sz w:val="24"/>
        </w:rPr>
      </w:pPr>
    </w:p>
    <w:p w:rsidR="003248D0" w:rsidRPr="003378AC" w:rsidRDefault="003248D0" w:rsidP="003248D0">
      <w:pPr>
        <w:rPr>
          <w:rFonts w:ascii="Arial" w:hAnsi="Arial" w:cs="Arial"/>
          <w:b/>
          <w:sz w:val="24"/>
        </w:rPr>
      </w:pPr>
      <w:r w:rsidRPr="003378AC">
        <w:rPr>
          <w:rFonts w:ascii="Arial" w:hAnsi="Arial" w:cs="Arial"/>
          <w:b/>
          <w:sz w:val="24"/>
        </w:rPr>
        <w:t>CURSOS</w:t>
      </w:r>
    </w:p>
    <w:p w:rsidR="003248D0" w:rsidRDefault="003248D0" w:rsidP="003248D0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ESPECIALIDAD: LABORATORIO QUIMICO</w:t>
      </w:r>
    </w:p>
    <w:p w:rsidR="003248D0" w:rsidRDefault="003248D0" w:rsidP="003248D0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IMPARTIDO POR: COBACH #14</w:t>
      </w:r>
    </w:p>
    <w:p w:rsidR="003248D0" w:rsidRDefault="003248D0" w:rsidP="003248D0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AÑOS: EL </w:t>
      </w:r>
      <w:r w:rsidR="00C95394">
        <w:rPr>
          <w:rFonts w:ascii="Arial" w:hAnsi="Arial" w:cs="Arial"/>
          <w:sz w:val="24"/>
        </w:rPr>
        <w:t>ÚLTIMO</w:t>
      </w:r>
      <w:r>
        <w:rPr>
          <w:rFonts w:ascii="Arial" w:hAnsi="Arial" w:cs="Arial"/>
          <w:sz w:val="24"/>
        </w:rPr>
        <w:t xml:space="preserve"> AÑO</w:t>
      </w:r>
    </w:p>
    <w:p w:rsidR="003248D0" w:rsidRDefault="003248D0" w:rsidP="003248D0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LUGAR: TANCANHUITZ, S.L.P.</w:t>
      </w:r>
    </w:p>
    <w:p w:rsidR="003248D0" w:rsidRDefault="003248D0" w:rsidP="003248D0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DOCUMENTO: CONSTANCIA</w:t>
      </w:r>
    </w:p>
    <w:p w:rsidR="003248D0" w:rsidRDefault="003248D0" w:rsidP="003248D0">
      <w:pPr>
        <w:rPr>
          <w:rFonts w:ascii="Arial" w:hAnsi="Arial" w:cs="Arial"/>
          <w:sz w:val="24"/>
        </w:rPr>
      </w:pPr>
    </w:p>
    <w:p w:rsidR="003248D0" w:rsidRPr="003378AC" w:rsidRDefault="003248D0" w:rsidP="003248D0">
      <w:pPr>
        <w:rPr>
          <w:rFonts w:ascii="Arial" w:hAnsi="Arial" w:cs="Arial"/>
          <w:b/>
          <w:sz w:val="24"/>
        </w:rPr>
      </w:pPr>
      <w:r w:rsidRPr="003378AC">
        <w:rPr>
          <w:rFonts w:ascii="Arial" w:hAnsi="Arial" w:cs="Arial"/>
          <w:b/>
          <w:sz w:val="24"/>
        </w:rPr>
        <w:t xml:space="preserve">CARRERA DE LIC. INFORMATICA </w:t>
      </w:r>
      <w:r w:rsidR="003378AC" w:rsidRPr="003378AC">
        <w:rPr>
          <w:rFonts w:ascii="Arial" w:hAnsi="Arial" w:cs="Arial"/>
          <w:b/>
          <w:sz w:val="24"/>
        </w:rPr>
        <w:t>ADMINSTRATIVA</w:t>
      </w:r>
    </w:p>
    <w:p w:rsidR="003378AC" w:rsidRDefault="003378AC" w:rsidP="003248D0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ESCUELA: UNIVERSIDAD COMUNITARIA DE TANCANHUITZ DE SANTOS</w:t>
      </w:r>
    </w:p>
    <w:p w:rsidR="003378AC" w:rsidRDefault="003378AC" w:rsidP="003248D0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AÑOS: 2007-2011</w:t>
      </w:r>
    </w:p>
    <w:p w:rsidR="003378AC" w:rsidRDefault="003378AC" w:rsidP="003248D0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LUGAR: TANCANHUITZ, S.L.P.</w:t>
      </w:r>
    </w:p>
    <w:p w:rsidR="003378AC" w:rsidRDefault="003378AC" w:rsidP="003248D0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DIRECCION: TANCANHUITZ, S.L.P.</w:t>
      </w:r>
    </w:p>
    <w:p w:rsidR="003378AC" w:rsidRDefault="003378AC" w:rsidP="003248D0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DOCUMENTO: EN PROCESO</w:t>
      </w:r>
    </w:p>
    <w:p w:rsidR="003114AE" w:rsidRDefault="003114AE" w:rsidP="003248D0">
      <w:pPr>
        <w:rPr>
          <w:rFonts w:ascii="Arial" w:hAnsi="Arial" w:cs="Arial"/>
          <w:sz w:val="24"/>
        </w:rPr>
      </w:pPr>
    </w:p>
    <w:p w:rsidR="003114AE" w:rsidRPr="003114AE" w:rsidRDefault="003114AE" w:rsidP="003248D0">
      <w:pPr>
        <w:rPr>
          <w:rFonts w:ascii="Arial" w:hAnsi="Arial" w:cs="Arial"/>
          <w:b/>
          <w:sz w:val="24"/>
        </w:rPr>
      </w:pPr>
      <w:r w:rsidRPr="003114AE">
        <w:rPr>
          <w:rFonts w:ascii="Arial" w:hAnsi="Arial" w:cs="Arial"/>
          <w:b/>
          <w:sz w:val="24"/>
        </w:rPr>
        <w:t>EXPERIENCIA LABORAL</w:t>
      </w:r>
    </w:p>
    <w:p w:rsidR="003114AE" w:rsidRDefault="003114AE" w:rsidP="003248D0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ADMINISTRADOR DE CENTRO COMUNITARIO DE APRENDIZAJE (CCA)</w:t>
      </w:r>
    </w:p>
    <w:p w:rsidR="003114AE" w:rsidRDefault="003114AE" w:rsidP="003248D0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LOCALIDAD: HUEHUETLÁN, S.L.P.</w:t>
      </w:r>
    </w:p>
    <w:p w:rsidR="003114AE" w:rsidRDefault="003114AE" w:rsidP="003248D0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AÑOS: 2007 A ENERO 2010.</w:t>
      </w:r>
    </w:p>
    <w:p w:rsidR="003114AE" w:rsidRDefault="003114AE" w:rsidP="003248D0">
      <w:pPr>
        <w:rPr>
          <w:rFonts w:ascii="Arial" w:hAnsi="Arial" w:cs="Arial"/>
          <w:sz w:val="24"/>
        </w:rPr>
      </w:pPr>
    </w:p>
    <w:p w:rsidR="003114AE" w:rsidRDefault="00C95394" w:rsidP="003248D0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ENCARGADO</w:t>
      </w:r>
      <w:r w:rsidR="003114AE">
        <w:rPr>
          <w:rFonts w:ascii="Arial" w:hAnsi="Arial" w:cs="Arial"/>
          <w:sz w:val="24"/>
        </w:rPr>
        <w:t xml:space="preserve"> DE UN CIBER DE LA SEÑORA HERENDIDA MONROY HERNANDEZ</w:t>
      </w:r>
    </w:p>
    <w:p w:rsidR="003114AE" w:rsidRDefault="003114AE" w:rsidP="003248D0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lastRenderedPageBreak/>
        <w:t>LOCALIDAD: HUEHUETLÁN, S.L.P.</w:t>
      </w:r>
    </w:p>
    <w:p w:rsidR="003114AE" w:rsidRDefault="003114AE" w:rsidP="003248D0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AÑOS: 2007 A 2010</w:t>
      </w:r>
    </w:p>
    <w:p w:rsidR="003114AE" w:rsidRDefault="003114AE" w:rsidP="003248D0">
      <w:pPr>
        <w:rPr>
          <w:rFonts w:ascii="Arial" w:hAnsi="Arial" w:cs="Arial"/>
          <w:sz w:val="24"/>
        </w:rPr>
      </w:pPr>
    </w:p>
    <w:p w:rsidR="003114AE" w:rsidRDefault="003114AE" w:rsidP="003248D0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DEPARTAMENTO DE INAPAM</w:t>
      </w:r>
    </w:p>
    <w:p w:rsidR="003114AE" w:rsidRDefault="003114AE" w:rsidP="003248D0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LOCALIDAD: HUEHUETLÁN, S.L.P.</w:t>
      </w:r>
    </w:p>
    <w:p w:rsidR="003114AE" w:rsidRDefault="003114AE" w:rsidP="003248D0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AÑO: 2007</w:t>
      </w:r>
    </w:p>
    <w:p w:rsidR="003114AE" w:rsidRDefault="003114AE" w:rsidP="003248D0">
      <w:pPr>
        <w:rPr>
          <w:rFonts w:ascii="Arial" w:hAnsi="Arial" w:cs="Arial"/>
          <w:sz w:val="24"/>
        </w:rPr>
      </w:pPr>
    </w:p>
    <w:p w:rsidR="00653847" w:rsidRDefault="00653847" w:rsidP="003248D0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TRASCRIBIENTE EN UN JUZGADO MENOR</w:t>
      </w:r>
    </w:p>
    <w:p w:rsidR="00653847" w:rsidRDefault="00653847" w:rsidP="003248D0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LOCALIDAD: HUEHUETLÁN, S.L.P.</w:t>
      </w:r>
    </w:p>
    <w:p w:rsidR="00653847" w:rsidRDefault="00653847" w:rsidP="003248D0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FECHA: 2010-2014</w:t>
      </w:r>
    </w:p>
    <w:p w:rsidR="00653847" w:rsidRDefault="00C95394" w:rsidP="003248D0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ENCARAGDO DEL JU</w:t>
      </w:r>
      <w:r w:rsidR="00653847">
        <w:rPr>
          <w:rFonts w:ascii="Arial" w:hAnsi="Arial" w:cs="Arial"/>
          <w:sz w:val="24"/>
        </w:rPr>
        <w:t>ZGADO: LIC. ANTONIO GONZALEZ CONCEPCIÓN</w:t>
      </w:r>
    </w:p>
    <w:p w:rsidR="00653847" w:rsidRDefault="00653847" w:rsidP="003248D0">
      <w:pPr>
        <w:rPr>
          <w:rFonts w:ascii="Arial" w:hAnsi="Arial" w:cs="Arial"/>
          <w:sz w:val="24"/>
        </w:rPr>
      </w:pPr>
    </w:p>
    <w:p w:rsidR="00653847" w:rsidRDefault="00653847" w:rsidP="003248D0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INTERCIVI </w:t>
      </w:r>
      <w:r w:rsidR="00A0712B">
        <w:rPr>
          <w:rFonts w:ascii="Arial" w:hAnsi="Arial" w:cs="Arial"/>
          <w:sz w:val="24"/>
        </w:rPr>
        <w:t>PERSONNELSOLTIONS.SA DE CV.</w:t>
      </w:r>
    </w:p>
    <w:p w:rsidR="00A0712B" w:rsidRDefault="00A0712B" w:rsidP="003248D0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LOCALIDAD: RIO DANUBIO 88 BIS COL. CUAUHTEMOC, DEL CUAUHTEMOC</w:t>
      </w:r>
    </w:p>
    <w:p w:rsidR="00A0712B" w:rsidRDefault="00A0712B" w:rsidP="003248D0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C.P.: 6500, MEXICO, DISTRITO FEDERAL</w:t>
      </w:r>
    </w:p>
    <w:p w:rsidR="00A0712B" w:rsidRDefault="00A0712B" w:rsidP="003248D0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FECHA: 07 DE MAYO DEL 2014</w:t>
      </w:r>
    </w:p>
    <w:p w:rsidR="00A0712B" w:rsidRPr="003248D0" w:rsidRDefault="00A0712B" w:rsidP="003248D0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ENCARGADO: LILIAN MONTES DE OCA (ADMINISTRACION DE PERSONAL)</w:t>
      </w:r>
      <w:bookmarkStart w:id="0" w:name="_GoBack"/>
      <w:bookmarkEnd w:id="0"/>
    </w:p>
    <w:sectPr w:rsidR="00A0712B" w:rsidRPr="003248D0" w:rsidSect="003303B8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attachedTemplate r:id="rId1"/>
  <w:defaultTabStop w:val="708"/>
  <w:hyphenationZone w:val="425"/>
  <w:characterSpacingControl w:val="doNotCompress"/>
  <w:compat/>
  <w:rsids>
    <w:rsidRoot w:val="005F2433"/>
    <w:rsid w:val="00043009"/>
    <w:rsid w:val="000674E3"/>
    <w:rsid w:val="002F4598"/>
    <w:rsid w:val="003114AE"/>
    <w:rsid w:val="003248D0"/>
    <w:rsid w:val="003303B8"/>
    <w:rsid w:val="003378AC"/>
    <w:rsid w:val="003762CC"/>
    <w:rsid w:val="003A245F"/>
    <w:rsid w:val="003B510E"/>
    <w:rsid w:val="004A5189"/>
    <w:rsid w:val="005F2433"/>
    <w:rsid w:val="00653847"/>
    <w:rsid w:val="00677F49"/>
    <w:rsid w:val="00737374"/>
    <w:rsid w:val="007E7D95"/>
    <w:rsid w:val="0082286A"/>
    <w:rsid w:val="008F056E"/>
    <w:rsid w:val="009A3920"/>
    <w:rsid w:val="009C1242"/>
    <w:rsid w:val="00A0712B"/>
    <w:rsid w:val="00A76992"/>
    <w:rsid w:val="00AF2322"/>
    <w:rsid w:val="00BC64BB"/>
    <w:rsid w:val="00BE3587"/>
    <w:rsid w:val="00C22CA7"/>
    <w:rsid w:val="00C249ED"/>
    <w:rsid w:val="00C761A7"/>
    <w:rsid w:val="00C95394"/>
    <w:rsid w:val="00CB78B3"/>
    <w:rsid w:val="00D046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3303B8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303B8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3303B8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3303B8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3303B8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3303B8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3303B8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3303B8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3303B8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303B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3303B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3303B8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3303B8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3303B8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3303B8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3303B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3303B8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3303B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3303B8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3303B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3303B8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3303B8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3303B8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3303B8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3303B8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3303B8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3303B8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3303B8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303B8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303B8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3303B8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3303B8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3303B8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3303B8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3303B8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3303B8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56</TotalTime>
  <Pages>2</Pages>
  <Words>189</Words>
  <Characters>1041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CKarlo</cp:lastModifiedBy>
  <cp:revision>6</cp:revision>
  <dcterms:created xsi:type="dcterms:W3CDTF">2018-11-08T01:16:00Z</dcterms:created>
  <dcterms:modified xsi:type="dcterms:W3CDTF">2018-11-17T19:02:00Z</dcterms:modified>
</cp:coreProperties>
</file>