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548" w:rsidRDefault="00CF0548" w:rsidP="00CF0548">
      <w:pPr>
        <w:jc w:val="center"/>
        <w:rPr>
          <w:sz w:val="52"/>
        </w:rPr>
      </w:pPr>
    </w:p>
    <w:p w:rsidR="00CF0548" w:rsidRDefault="00CF0548" w:rsidP="00CF0548">
      <w:pPr>
        <w:jc w:val="center"/>
        <w:rPr>
          <w:sz w:val="52"/>
        </w:rPr>
      </w:pPr>
    </w:p>
    <w:p w:rsidR="00CF0548" w:rsidRDefault="00CF0548" w:rsidP="00CF0548">
      <w:pPr>
        <w:jc w:val="center"/>
        <w:rPr>
          <w:sz w:val="52"/>
        </w:rPr>
      </w:pPr>
    </w:p>
    <w:p w:rsidR="00CF0548" w:rsidRDefault="00CF0548" w:rsidP="00CF0548">
      <w:pPr>
        <w:jc w:val="center"/>
        <w:rPr>
          <w:sz w:val="52"/>
        </w:rPr>
      </w:pPr>
    </w:p>
    <w:p w:rsidR="00CF0548" w:rsidRPr="00CF0548" w:rsidRDefault="00CF0548" w:rsidP="00CF0548">
      <w:pPr>
        <w:jc w:val="center"/>
        <w:rPr>
          <w:sz w:val="52"/>
        </w:rPr>
      </w:pPr>
      <w:r w:rsidRPr="00CF0548">
        <w:rPr>
          <w:sz w:val="52"/>
        </w:rPr>
        <w:t>Este Puesto se encuentra:</w:t>
      </w:r>
    </w:p>
    <w:p w:rsidR="003A245F" w:rsidRPr="00CF0548" w:rsidRDefault="00CF0548" w:rsidP="00CF0548">
      <w:pPr>
        <w:jc w:val="center"/>
        <w:rPr>
          <w:sz w:val="52"/>
        </w:rPr>
      </w:pPr>
      <w:r w:rsidRPr="00CF0548">
        <w:rPr>
          <w:sz w:val="160"/>
        </w:rPr>
        <w:t>VAC</w:t>
      </w:r>
      <w:bookmarkStart w:id="0" w:name="_GoBack"/>
      <w:bookmarkEnd w:id="0"/>
      <w:r w:rsidRPr="00CF0548">
        <w:rPr>
          <w:sz w:val="160"/>
        </w:rPr>
        <w:t>ANTE</w:t>
      </w:r>
    </w:p>
    <w:sectPr w:rsidR="003A245F" w:rsidRPr="00CF0548" w:rsidSect="00DF4A5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2F4598"/>
    <w:rsid w:val="003762CC"/>
    <w:rsid w:val="003A245F"/>
    <w:rsid w:val="003B510E"/>
    <w:rsid w:val="005F2433"/>
    <w:rsid w:val="00677F49"/>
    <w:rsid w:val="007621FA"/>
    <w:rsid w:val="007E7D95"/>
    <w:rsid w:val="009A3920"/>
    <w:rsid w:val="00AF2322"/>
    <w:rsid w:val="00BE3587"/>
    <w:rsid w:val="00C22CA7"/>
    <w:rsid w:val="00C249ED"/>
    <w:rsid w:val="00CB78B3"/>
    <w:rsid w:val="00CF0548"/>
    <w:rsid w:val="00D046FB"/>
    <w:rsid w:val="00DF4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5312D"/>
  <w15:docId w15:val="{AA238134-56E9-47E5-B111-A73D7ADEE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F4A5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F4A5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F4A5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F4A5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F4A5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F4A5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DF4A5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DF4A5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DF4A5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4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DF4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F4A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DF4A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DF4A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DF4A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DF4A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DF4A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DF4A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DF4A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F4A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DF4A5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DF4A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F4A5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DF4A5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DF4A5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DF4A5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DF4A5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DF4A5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F4A5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F4A5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DF4A5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DF4A5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DF4A5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DF4A5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DF4A5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DF4A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4</cp:revision>
  <dcterms:created xsi:type="dcterms:W3CDTF">2018-11-08T01:10:00Z</dcterms:created>
  <dcterms:modified xsi:type="dcterms:W3CDTF">2019-10-01T17:55:00Z</dcterms:modified>
</cp:coreProperties>
</file>