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361"/>
        <w:tblW w:w="8803" w:type="dxa"/>
        <w:tblLayout w:type="fixed"/>
        <w:tblLook w:val="0000" w:firstRow="0" w:lastRow="0" w:firstColumn="0" w:lastColumn="0" w:noHBand="0" w:noVBand="0"/>
      </w:tblPr>
      <w:tblGrid>
        <w:gridCol w:w="1728"/>
        <w:gridCol w:w="1980"/>
        <w:gridCol w:w="900"/>
        <w:gridCol w:w="1783"/>
        <w:gridCol w:w="377"/>
        <w:gridCol w:w="144"/>
        <w:gridCol w:w="1891"/>
      </w:tblGrid>
      <w:tr w:rsidR="00CC51AF" w:rsidRPr="0041000E" w:rsidTr="00AF0DF6">
        <w:tc>
          <w:tcPr>
            <w:tcW w:w="8803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:rsidR="00CC51AF" w:rsidRDefault="00CC51AF">
            <w:pPr>
              <w:pStyle w:val="HeadingNoTOC"/>
              <w:spacing w:after="0"/>
              <w:jc w:val="center"/>
              <w:rPr>
                <w:rFonts w:ascii="Times New Roman" w:hAnsi="Times New Roman"/>
                <w:i/>
                <w:szCs w:val="28"/>
              </w:rPr>
            </w:pPr>
            <w:bookmarkStart w:id="0" w:name="_GoBack"/>
            <w:bookmarkEnd w:id="0"/>
            <w:r w:rsidRPr="0041000E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41000E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41000E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C46945">
              <w:rPr>
                <w:rFonts w:ascii="Times New Roman" w:hAnsi="Times New Roman"/>
                <w:i/>
                <w:szCs w:val="28"/>
              </w:rPr>
              <w:t>CURRICULUM VITAE</w:t>
            </w:r>
          </w:p>
          <w:p w:rsidR="009D2437" w:rsidRPr="009D2437" w:rsidRDefault="009D2437" w:rsidP="009D2437">
            <w:pPr>
              <w:rPr>
                <w:lang w:val="en-US" w:eastAsia="en-US"/>
              </w:rPr>
            </w:pPr>
          </w:p>
          <w:p w:rsidR="00C46945" w:rsidRPr="00C46945" w:rsidRDefault="00C46945" w:rsidP="00C46945">
            <w:pPr>
              <w:rPr>
                <w:lang w:val="en-US" w:eastAsia="en-US"/>
              </w:rPr>
            </w:pPr>
          </w:p>
        </w:tc>
      </w:tr>
      <w:tr w:rsidR="00CC51AF" w:rsidRPr="0041000E" w:rsidTr="00AF0DF6">
        <w:trPr>
          <w:cantSplit/>
          <w:hidden/>
        </w:trPr>
        <w:tc>
          <w:tcPr>
            <w:tcW w:w="6391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CC51AF" w:rsidRPr="0041000E" w:rsidRDefault="00CC51AF">
            <w:pPr>
              <w:pStyle w:val="CVHeading"/>
              <w:spacing w:before="0"/>
              <w:rPr>
                <w:rFonts w:ascii="Times New Roman" w:hAnsi="Times New Roman"/>
                <w:sz w:val="24"/>
                <w:szCs w:val="24"/>
              </w:rPr>
            </w:pPr>
            <w:r w:rsidRPr="0041000E">
              <w:rPr>
                <w:rFonts w:ascii="Times New Roman" w:hAnsi="Times New Roman"/>
                <w:vanish/>
                <w:color w:val="FF0000"/>
                <w:sz w:val="24"/>
                <w:szCs w:val="24"/>
              </w:rPr>
              <w:t>Template Version: 31 May 2003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CC51AF" w:rsidRPr="0041000E" w:rsidRDefault="00CC51AF">
            <w:pPr>
              <w:pStyle w:val="CVHeading"/>
              <w:spacing w:befor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0DF6" w:rsidRPr="0041000E" w:rsidTr="00AF0DF6">
        <w:trPr>
          <w:cantSplit/>
        </w:trPr>
        <w:tc>
          <w:tcPr>
            <w:tcW w:w="1728" w:type="dxa"/>
            <w:tcBorders>
              <w:left w:val="nil"/>
            </w:tcBorders>
          </w:tcPr>
          <w:p w:rsidR="00AF0DF6" w:rsidRPr="0041000E" w:rsidRDefault="00AF0DF6" w:rsidP="00AF0DF6">
            <w:pPr>
              <w:pStyle w:val="CVHeading"/>
              <w:rPr>
                <w:rFonts w:ascii="Times New Roman" w:hAnsi="Times New Roman"/>
                <w:sz w:val="24"/>
                <w:szCs w:val="24"/>
                <w:lang w:val="es-MX"/>
              </w:rPr>
            </w:pPr>
            <w:r w:rsidRPr="0041000E">
              <w:rPr>
                <w:rFonts w:ascii="Times New Roman" w:hAnsi="Times New Roman"/>
                <w:sz w:val="24"/>
                <w:szCs w:val="24"/>
                <w:lang w:val="es-MX"/>
              </w:rPr>
              <w:t>NOMBRE:</w:t>
            </w:r>
          </w:p>
        </w:tc>
        <w:tc>
          <w:tcPr>
            <w:tcW w:w="4663" w:type="dxa"/>
            <w:gridSpan w:val="3"/>
            <w:tcBorders>
              <w:left w:val="nil"/>
              <w:right w:val="single" w:sz="6" w:space="0" w:color="auto"/>
            </w:tcBorders>
          </w:tcPr>
          <w:p w:rsidR="00AF0DF6" w:rsidRPr="0041000E" w:rsidRDefault="00AF0DF6" w:rsidP="00AF0DF6">
            <w:pPr>
              <w:pStyle w:val="CVText"/>
              <w:spacing w:before="60"/>
              <w:rPr>
                <w:sz w:val="24"/>
                <w:szCs w:val="24"/>
                <w:lang w:val="es-MX"/>
              </w:rPr>
            </w:pPr>
          </w:p>
        </w:tc>
        <w:tc>
          <w:tcPr>
            <w:tcW w:w="521" w:type="dxa"/>
            <w:gridSpan w:val="2"/>
            <w:tcBorders>
              <w:left w:val="nil"/>
              <w:right w:val="nil"/>
            </w:tcBorders>
          </w:tcPr>
          <w:p w:rsidR="00AF0DF6" w:rsidRPr="0041000E" w:rsidRDefault="00AF0DF6" w:rsidP="00AF0DF6">
            <w:pPr>
              <w:pStyle w:val="CVHeading"/>
              <w:ind w:right="222"/>
              <w:rPr>
                <w:rFonts w:ascii="Times New Roman" w:hAnsi="Times New Roman"/>
                <w:sz w:val="24"/>
                <w:szCs w:val="24"/>
                <w:lang w:val="es-MX"/>
              </w:rPr>
            </w:pPr>
          </w:p>
        </w:tc>
        <w:tc>
          <w:tcPr>
            <w:tcW w:w="1891" w:type="dxa"/>
            <w:tcBorders>
              <w:left w:val="nil"/>
              <w:right w:val="nil"/>
            </w:tcBorders>
          </w:tcPr>
          <w:p w:rsidR="00AF0DF6" w:rsidRPr="0041000E" w:rsidRDefault="00AF0DF6" w:rsidP="00AF0DF6">
            <w:pPr>
              <w:pStyle w:val="CVText"/>
              <w:spacing w:before="60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>Magaña  Aquino     Martín</w:t>
            </w:r>
          </w:p>
        </w:tc>
      </w:tr>
      <w:tr w:rsidR="00AF0DF6" w:rsidRPr="0041000E" w:rsidTr="00AF0DF6">
        <w:trPr>
          <w:cantSplit/>
        </w:trPr>
        <w:tc>
          <w:tcPr>
            <w:tcW w:w="1728" w:type="dxa"/>
            <w:tcBorders>
              <w:top w:val="single" w:sz="6" w:space="0" w:color="auto"/>
              <w:left w:val="nil"/>
            </w:tcBorders>
            <w:vAlign w:val="center"/>
          </w:tcPr>
          <w:p w:rsidR="00AF0DF6" w:rsidRPr="0041000E" w:rsidRDefault="00AF0DF6" w:rsidP="00AF0DF6">
            <w:pPr>
              <w:pStyle w:val="CVHeading"/>
              <w:spacing w:before="100"/>
              <w:rPr>
                <w:rFonts w:ascii="Times New Roman" w:hAnsi="Times New Roman"/>
                <w:sz w:val="24"/>
                <w:szCs w:val="24"/>
                <w:lang w:val="es-MX"/>
              </w:rPr>
            </w:pPr>
            <w:r w:rsidRPr="0041000E">
              <w:rPr>
                <w:rFonts w:ascii="Times New Roman" w:hAnsi="Times New Roman"/>
                <w:sz w:val="24"/>
                <w:szCs w:val="24"/>
                <w:lang w:val="es-MX"/>
              </w:rPr>
              <w:t>PUESTO:</w:t>
            </w:r>
          </w:p>
        </w:tc>
        <w:tc>
          <w:tcPr>
            <w:tcW w:w="7075" w:type="dxa"/>
            <w:gridSpan w:val="6"/>
            <w:tcBorders>
              <w:top w:val="single" w:sz="6" w:space="0" w:color="auto"/>
              <w:left w:val="nil"/>
            </w:tcBorders>
            <w:vAlign w:val="center"/>
          </w:tcPr>
          <w:p w:rsidR="00AF0DF6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 xml:space="preserve">Jefe de la División de Medicina Interna </w:t>
            </w:r>
          </w:p>
          <w:p w:rsidR="00AF0DF6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 xml:space="preserve">Hospital Central Dr. Ignacio Morones Prieto </w:t>
            </w:r>
          </w:p>
          <w:p w:rsidR="00AF0DF6" w:rsidRPr="0041000E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>San Luis Potosí, S.L.P</w:t>
            </w:r>
            <w:r w:rsidRPr="0041000E">
              <w:rPr>
                <w:sz w:val="24"/>
                <w:szCs w:val="24"/>
                <w:lang w:val="es-MX"/>
              </w:rPr>
              <w:t>.</w:t>
            </w:r>
          </w:p>
        </w:tc>
      </w:tr>
      <w:tr w:rsidR="00AF0DF6" w:rsidRPr="0041000E" w:rsidTr="00AF0DF6">
        <w:trPr>
          <w:cantSplit/>
        </w:trPr>
        <w:tc>
          <w:tcPr>
            <w:tcW w:w="3708" w:type="dxa"/>
            <w:gridSpan w:val="2"/>
            <w:tcBorders>
              <w:top w:val="single" w:sz="6" w:space="0" w:color="auto"/>
              <w:left w:val="nil"/>
            </w:tcBorders>
          </w:tcPr>
          <w:p w:rsidR="00AF0DF6" w:rsidRPr="009D2437" w:rsidRDefault="00AF0DF6" w:rsidP="00AF0DF6">
            <w:pPr>
              <w:pStyle w:val="CVText"/>
              <w:rPr>
                <w:lang w:val="es-MX"/>
              </w:rPr>
            </w:pPr>
          </w:p>
          <w:p w:rsidR="00AF0DF6" w:rsidRPr="0041000E" w:rsidRDefault="00AF0DF6" w:rsidP="00AF0DF6">
            <w:pPr>
              <w:pStyle w:val="CVHeading"/>
              <w:spacing w:before="100"/>
              <w:rPr>
                <w:rFonts w:ascii="Times New Roman" w:hAnsi="Times New Roman"/>
                <w:sz w:val="24"/>
                <w:szCs w:val="24"/>
                <w:lang w:val="es-MX"/>
              </w:rPr>
            </w:pPr>
            <w:r w:rsidRPr="0041000E">
              <w:rPr>
                <w:rFonts w:ascii="Times New Roman" w:hAnsi="Times New Roman"/>
                <w:sz w:val="24"/>
                <w:szCs w:val="24"/>
                <w:lang w:val="es-MX"/>
              </w:rPr>
              <w:t>TÍTULOS PROFESIONALES:</w:t>
            </w:r>
          </w:p>
          <w:p w:rsidR="00AF0DF6" w:rsidRPr="0041000E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 xml:space="preserve"> </w:t>
            </w:r>
          </w:p>
        </w:tc>
        <w:tc>
          <w:tcPr>
            <w:tcW w:w="5095" w:type="dxa"/>
            <w:gridSpan w:val="5"/>
            <w:tcBorders>
              <w:top w:val="single" w:sz="6" w:space="0" w:color="auto"/>
              <w:left w:val="nil"/>
            </w:tcBorders>
          </w:tcPr>
          <w:p w:rsidR="00AF0DF6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</w:p>
          <w:p w:rsidR="00AF0DF6" w:rsidRPr="0041000E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>Licenciatura: Médico Cirujano</w:t>
            </w:r>
            <w:r>
              <w:rPr>
                <w:sz w:val="24"/>
                <w:szCs w:val="24"/>
                <w:lang w:val="es-MX"/>
              </w:rPr>
              <w:t xml:space="preserve"> y Partero</w:t>
            </w:r>
          </w:p>
          <w:p w:rsidR="00AF0DF6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 xml:space="preserve">Especialidad: Medicina Interna </w:t>
            </w:r>
          </w:p>
          <w:p w:rsidR="00AF0DF6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>Subespecialidad: Infectología de adultos.</w:t>
            </w:r>
          </w:p>
          <w:p w:rsidR="00AF0DF6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>Maestría: en Ciencias en Investigación Clínica</w:t>
            </w:r>
          </w:p>
          <w:p w:rsidR="00AF0DF6" w:rsidRPr="0041000E" w:rsidRDefault="00AF0DF6" w:rsidP="00AF0DF6">
            <w:pPr>
              <w:pStyle w:val="CVText"/>
              <w:spacing w:before="100"/>
              <w:rPr>
                <w:sz w:val="24"/>
                <w:szCs w:val="24"/>
                <w:lang w:val="es-MX"/>
              </w:rPr>
            </w:pPr>
          </w:p>
        </w:tc>
      </w:tr>
      <w:tr w:rsidR="00AF0DF6" w:rsidRPr="0041000E" w:rsidTr="00AF0DF6">
        <w:tc>
          <w:tcPr>
            <w:tcW w:w="4608" w:type="dxa"/>
            <w:gridSpan w:val="3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AF0DF6" w:rsidRPr="00193554" w:rsidRDefault="00AF0DF6" w:rsidP="00AF0DF6">
            <w:pPr>
              <w:pStyle w:val="CVHeading"/>
              <w:rPr>
                <w:rFonts w:ascii="Times New Roman" w:hAnsi="Times New Roman"/>
                <w:sz w:val="24"/>
                <w:szCs w:val="24"/>
                <w:lang w:val="es-MX"/>
              </w:rPr>
            </w:pPr>
          </w:p>
          <w:p w:rsidR="00AF0DF6" w:rsidRPr="0041000E" w:rsidRDefault="00AF0DF6" w:rsidP="00AF0DF6">
            <w:pPr>
              <w:pStyle w:val="CVHeading"/>
              <w:rPr>
                <w:rFonts w:ascii="Times New Roman" w:hAnsi="Times New Roman"/>
                <w:sz w:val="24"/>
                <w:szCs w:val="24"/>
                <w:lang w:val="es-MX"/>
              </w:rPr>
            </w:pPr>
            <w:r w:rsidRPr="0041000E">
              <w:rPr>
                <w:rFonts w:ascii="Times New Roman" w:hAnsi="Times New Roman"/>
                <w:sz w:val="24"/>
                <w:szCs w:val="24"/>
                <w:lang w:val="es-MX"/>
              </w:rPr>
              <w:t>CÉDULA PROFESIONAL:</w:t>
            </w:r>
          </w:p>
        </w:tc>
        <w:tc>
          <w:tcPr>
            <w:tcW w:w="4195" w:type="dxa"/>
            <w:gridSpan w:val="4"/>
            <w:tcBorders>
              <w:top w:val="single" w:sz="6" w:space="0" w:color="auto"/>
              <w:left w:val="nil"/>
              <w:right w:val="nil"/>
            </w:tcBorders>
          </w:tcPr>
          <w:p w:rsidR="00AF0DF6" w:rsidRPr="0041000E" w:rsidRDefault="00AF0DF6" w:rsidP="00AF0DF6">
            <w:pPr>
              <w:pStyle w:val="CVText"/>
              <w:spacing w:before="60"/>
              <w:rPr>
                <w:sz w:val="24"/>
                <w:szCs w:val="24"/>
                <w:lang w:val="es-MX"/>
              </w:rPr>
            </w:pPr>
          </w:p>
          <w:p w:rsidR="00AF0DF6" w:rsidRDefault="00AF0DF6" w:rsidP="00AF0DF6">
            <w:pPr>
              <w:pStyle w:val="CVText"/>
              <w:spacing w:before="60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 xml:space="preserve">1734186. </w:t>
            </w:r>
            <w:r>
              <w:rPr>
                <w:sz w:val="24"/>
                <w:szCs w:val="24"/>
                <w:lang w:val="es-MX"/>
              </w:rPr>
              <w:t xml:space="preserve"> </w:t>
            </w:r>
            <w:r w:rsidRPr="0041000E">
              <w:rPr>
                <w:sz w:val="24"/>
                <w:szCs w:val="24"/>
                <w:lang w:val="es-MX"/>
              </w:rPr>
              <w:t>Médico Cirujano y Partero</w:t>
            </w:r>
          </w:p>
          <w:p w:rsidR="00AF0DF6" w:rsidRPr="0041000E" w:rsidRDefault="00AF0DF6" w:rsidP="00AF0DF6">
            <w:pPr>
              <w:pStyle w:val="CVText"/>
              <w:spacing w:before="60"/>
              <w:rPr>
                <w:sz w:val="24"/>
                <w:szCs w:val="24"/>
                <w:lang w:val="es-MX"/>
              </w:rPr>
            </w:pPr>
          </w:p>
        </w:tc>
      </w:tr>
      <w:tr w:rsidR="00AF0DF6" w:rsidRPr="006110BC" w:rsidTr="00AF0DF6">
        <w:tc>
          <w:tcPr>
            <w:tcW w:w="4608" w:type="dxa"/>
            <w:gridSpan w:val="3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F0DF6" w:rsidRPr="0041000E" w:rsidRDefault="00AF0DF6" w:rsidP="00AF0DF6">
            <w:pPr>
              <w:pStyle w:val="CVText"/>
              <w:rPr>
                <w:smallCaps/>
                <w:sz w:val="24"/>
                <w:szCs w:val="24"/>
                <w:lang w:val="es-MX"/>
              </w:rPr>
            </w:pPr>
          </w:p>
        </w:tc>
        <w:tc>
          <w:tcPr>
            <w:tcW w:w="2160" w:type="dxa"/>
            <w:gridSpan w:val="2"/>
            <w:tcBorders>
              <w:left w:val="nil"/>
              <w:bottom w:val="single" w:sz="6" w:space="0" w:color="auto"/>
              <w:right w:val="nil"/>
            </w:tcBorders>
          </w:tcPr>
          <w:p w:rsidR="00AF0DF6" w:rsidRPr="0041000E" w:rsidRDefault="00AF0DF6" w:rsidP="00AF0DF6">
            <w:pPr>
              <w:pStyle w:val="CVText"/>
              <w:jc w:val="right"/>
              <w:rPr>
                <w:sz w:val="24"/>
                <w:szCs w:val="24"/>
                <w:lang w:val="es-MX"/>
              </w:rPr>
            </w:pPr>
          </w:p>
        </w:tc>
        <w:tc>
          <w:tcPr>
            <w:tcW w:w="2035" w:type="dxa"/>
            <w:gridSpan w:val="2"/>
            <w:tcBorders>
              <w:left w:val="nil"/>
              <w:bottom w:val="single" w:sz="6" w:space="0" w:color="auto"/>
              <w:right w:val="nil"/>
            </w:tcBorders>
          </w:tcPr>
          <w:p w:rsidR="00AF0DF6" w:rsidRPr="00193554" w:rsidRDefault="00AF0DF6" w:rsidP="00AF0DF6">
            <w:pPr>
              <w:pStyle w:val="CVText"/>
              <w:rPr>
                <w:sz w:val="24"/>
                <w:szCs w:val="24"/>
                <w:lang w:val="es-MX"/>
              </w:rPr>
            </w:pPr>
          </w:p>
        </w:tc>
      </w:tr>
    </w:tbl>
    <w:p w:rsidR="00036426" w:rsidRPr="0041000E" w:rsidRDefault="00036426">
      <w:pPr>
        <w:pStyle w:val="CVText"/>
        <w:rPr>
          <w:b/>
          <w:bCs/>
          <w:sz w:val="24"/>
          <w:szCs w:val="24"/>
        </w:rPr>
      </w:pPr>
    </w:p>
    <w:p w:rsidR="00012927" w:rsidRPr="0041000E" w:rsidRDefault="00012927">
      <w:pPr>
        <w:pStyle w:val="CVText"/>
        <w:rPr>
          <w:b/>
          <w:bCs/>
          <w:sz w:val="24"/>
          <w:szCs w:val="24"/>
          <w:lang w:val="es-ES"/>
        </w:rPr>
      </w:pPr>
    </w:p>
    <w:p w:rsidR="00CC51AF" w:rsidRPr="0041000E" w:rsidRDefault="00CC51AF">
      <w:pPr>
        <w:pStyle w:val="CVHeading"/>
        <w:spacing w:before="120"/>
        <w:rPr>
          <w:rFonts w:ascii="Times New Roman" w:hAnsi="Times New Roman"/>
          <w:sz w:val="24"/>
          <w:szCs w:val="24"/>
          <w:lang w:val="es-MX"/>
        </w:rPr>
      </w:pPr>
      <w:r w:rsidRPr="0041000E">
        <w:rPr>
          <w:rFonts w:ascii="Times New Roman" w:hAnsi="Times New Roman"/>
          <w:sz w:val="24"/>
          <w:szCs w:val="24"/>
          <w:lang w:val="es-MX"/>
        </w:rPr>
        <w:t>PUESTO Y EMPLEO: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908"/>
        <w:gridCol w:w="327"/>
        <w:gridCol w:w="6621"/>
      </w:tblGrid>
      <w:tr w:rsidR="00CC51AF" w:rsidRPr="0041000E" w:rsidTr="006110BC">
        <w:tc>
          <w:tcPr>
            <w:tcW w:w="1908" w:type="dxa"/>
            <w:tcBorders>
              <w:bottom w:val="single" w:sz="4" w:space="0" w:color="auto"/>
            </w:tcBorders>
          </w:tcPr>
          <w:p w:rsidR="00CC51AF" w:rsidRPr="0041000E" w:rsidRDefault="00CC51AF">
            <w:pPr>
              <w:pStyle w:val="CVText"/>
              <w:rPr>
                <w:sz w:val="24"/>
                <w:szCs w:val="24"/>
              </w:rPr>
            </w:pPr>
          </w:p>
        </w:tc>
        <w:tc>
          <w:tcPr>
            <w:tcW w:w="6948" w:type="dxa"/>
            <w:gridSpan w:val="2"/>
            <w:tcBorders>
              <w:bottom w:val="single" w:sz="4" w:space="0" w:color="auto"/>
            </w:tcBorders>
          </w:tcPr>
          <w:p w:rsidR="00012927" w:rsidRPr="0041000E" w:rsidRDefault="00012927">
            <w:pPr>
              <w:pStyle w:val="CVText"/>
              <w:rPr>
                <w:sz w:val="24"/>
                <w:szCs w:val="24"/>
                <w:lang w:val="es-MX"/>
              </w:rPr>
            </w:pPr>
          </w:p>
        </w:tc>
      </w:tr>
      <w:tr w:rsidR="00CC51AF" w:rsidRPr="0041000E" w:rsidTr="006110BC"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1AF" w:rsidRPr="0041000E" w:rsidRDefault="00D50B29">
            <w:pPr>
              <w:pStyle w:val="CVText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 xml:space="preserve">01-Ago-2016 a la </w:t>
            </w:r>
            <w:r w:rsidRPr="0041000E">
              <w:rPr>
                <w:sz w:val="24"/>
                <w:szCs w:val="24"/>
                <w:lang w:val="es-MX"/>
              </w:rPr>
              <w:t>fecha actual</w:t>
            </w:r>
          </w:p>
        </w:tc>
        <w:tc>
          <w:tcPr>
            <w:tcW w:w="6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1AF" w:rsidRPr="0041000E" w:rsidRDefault="00D50B29" w:rsidP="00D50B29">
            <w:pPr>
              <w:pStyle w:val="CVText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 xml:space="preserve">Jefe de la División de Medicina Interna, </w:t>
            </w:r>
            <w:r w:rsidRPr="0041000E">
              <w:rPr>
                <w:sz w:val="24"/>
                <w:szCs w:val="24"/>
                <w:lang w:val="es-MX"/>
              </w:rPr>
              <w:t xml:space="preserve">Hospital </w:t>
            </w:r>
            <w:r>
              <w:rPr>
                <w:sz w:val="24"/>
                <w:szCs w:val="24"/>
                <w:lang w:val="es-MX"/>
              </w:rPr>
              <w:t xml:space="preserve">Central Dr. Ignacio Morones Prieto, </w:t>
            </w:r>
            <w:r w:rsidRPr="0041000E">
              <w:rPr>
                <w:sz w:val="24"/>
                <w:szCs w:val="24"/>
                <w:lang w:val="es-MX"/>
              </w:rPr>
              <w:t>San Luis Potosí, S.L.P.</w:t>
            </w:r>
          </w:p>
        </w:tc>
      </w:tr>
      <w:tr w:rsidR="00D50B29" w:rsidRPr="0041000E" w:rsidTr="006110BC"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29" w:rsidRPr="0041000E" w:rsidRDefault="00D50B29" w:rsidP="00FA21F5">
            <w:pPr>
              <w:pStyle w:val="CVText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>1</w:t>
            </w:r>
            <w:r w:rsidR="00FA21F5">
              <w:rPr>
                <w:sz w:val="24"/>
                <w:szCs w:val="24"/>
                <w:lang w:val="es-MX"/>
              </w:rPr>
              <w:t>6</w:t>
            </w:r>
            <w:r>
              <w:rPr>
                <w:sz w:val="24"/>
                <w:szCs w:val="24"/>
                <w:lang w:val="es-MX"/>
              </w:rPr>
              <w:t>-</w:t>
            </w:r>
            <w:r w:rsidR="00FA21F5">
              <w:rPr>
                <w:sz w:val="24"/>
                <w:szCs w:val="24"/>
                <w:lang w:val="es-MX"/>
              </w:rPr>
              <w:t>Abr</w:t>
            </w:r>
            <w:r>
              <w:rPr>
                <w:sz w:val="24"/>
                <w:szCs w:val="24"/>
                <w:lang w:val="es-MX"/>
              </w:rPr>
              <w:t>-2</w:t>
            </w:r>
            <w:r w:rsidR="00FA21F5">
              <w:rPr>
                <w:sz w:val="24"/>
                <w:szCs w:val="24"/>
                <w:lang w:val="es-MX"/>
              </w:rPr>
              <w:t>004</w:t>
            </w:r>
            <w:r>
              <w:rPr>
                <w:sz w:val="24"/>
                <w:szCs w:val="24"/>
                <w:lang w:val="es-MX"/>
              </w:rPr>
              <w:t xml:space="preserve"> al 31-Jul-2016</w:t>
            </w:r>
          </w:p>
        </w:tc>
        <w:tc>
          <w:tcPr>
            <w:tcW w:w="6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B29" w:rsidRPr="0041000E" w:rsidRDefault="00D50B29" w:rsidP="00D50B29">
            <w:pPr>
              <w:pStyle w:val="CVText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 xml:space="preserve">Jefe </w:t>
            </w:r>
            <w:r w:rsidR="00FA21F5">
              <w:rPr>
                <w:sz w:val="24"/>
                <w:szCs w:val="24"/>
                <w:lang w:val="es-MX"/>
              </w:rPr>
              <w:t xml:space="preserve">I. </w:t>
            </w:r>
            <w:r>
              <w:rPr>
                <w:sz w:val="24"/>
                <w:szCs w:val="24"/>
                <w:lang w:val="es-MX"/>
              </w:rPr>
              <w:t xml:space="preserve">del Servicio de Infectología Adultos, Adscrito a la División de Medicina Interna del </w:t>
            </w:r>
            <w:r w:rsidRPr="0041000E">
              <w:rPr>
                <w:sz w:val="24"/>
                <w:szCs w:val="24"/>
                <w:lang w:val="es-MX"/>
              </w:rPr>
              <w:t xml:space="preserve">Hospital </w:t>
            </w:r>
            <w:r>
              <w:rPr>
                <w:sz w:val="24"/>
                <w:szCs w:val="24"/>
                <w:lang w:val="es-MX"/>
              </w:rPr>
              <w:t xml:space="preserve">Central Dr. Ignacio Morones Prieto, </w:t>
            </w:r>
            <w:r w:rsidRPr="0041000E">
              <w:rPr>
                <w:sz w:val="24"/>
                <w:szCs w:val="24"/>
                <w:lang w:val="es-MX"/>
              </w:rPr>
              <w:t>San Luis Potosí, S.L.P.</w:t>
            </w:r>
          </w:p>
        </w:tc>
      </w:tr>
      <w:tr w:rsidR="00FA21F5" w:rsidRPr="0041000E" w:rsidTr="006110BC"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1F5" w:rsidRPr="0041000E" w:rsidRDefault="00FA21F5" w:rsidP="00FA21F5">
            <w:pPr>
              <w:pStyle w:val="CVText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>01-Mar-2</w:t>
            </w:r>
            <w:r w:rsidRPr="0041000E">
              <w:rPr>
                <w:sz w:val="24"/>
                <w:szCs w:val="24"/>
                <w:lang w:val="es-MX"/>
              </w:rPr>
              <w:t>000</w:t>
            </w:r>
            <w:r>
              <w:rPr>
                <w:sz w:val="24"/>
                <w:szCs w:val="24"/>
                <w:lang w:val="es-MX"/>
              </w:rPr>
              <w:t xml:space="preserve"> al 16-Abr-2004</w:t>
            </w:r>
          </w:p>
        </w:tc>
        <w:tc>
          <w:tcPr>
            <w:tcW w:w="6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1F5" w:rsidRPr="0041000E" w:rsidRDefault="00FA21F5" w:rsidP="00FA21F5">
            <w:pPr>
              <w:pStyle w:val="CVText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 xml:space="preserve">Médico Adscrito a la División de Medicina Interna del </w:t>
            </w:r>
            <w:r w:rsidRPr="0041000E">
              <w:rPr>
                <w:sz w:val="24"/>
                <w:szCs w:val="24"/>
                <w:lang w:val="es-MX"/>
              </w:rPr>
              <w:t xml:space="preserve">Hospital </w:t>
            </w:r>
            <w:r>
              <w:rPr>
                <w:sz w:val="24"/>
                <w:szCs w:val="24"/>
                <w:lang w:val="es-MX"/>
              </w:rPr>
              <w:t xml:space="preserve">Central Dr. Ignacio Morones Prieto, </w:t>
            </w:r>
            <w:r w:rsidRPr="0041000E">
              <w:rPr>
                <w:sz w:val="24"/>
                <w:szCs w:val="24"/>
                <w:lang w:val="es-MX"/>
              </w:rPr>
              <w:t>San Luis Potosí, S.L.P.</w:t>
            </w:r>
          </w:p>
        </w:tc>
      </w:tr>
    </w:tbl>
    <w:p w:rsidR="00115073" w:rsidRPr="0041000E" w:rsidRDefault="00115073">
      <w:pPr>
        <w:pStyle w:val="CVHeading"/>
        <w:rPr>
          <w:rFonts w:ascii="Times New Roman" w:hAnsi="Times New Roman"/>
          <w:sz w:val="24"/>
          <w:szCs w:val="24"/>
          <w:lang w:val="es-MX"/>
        </w:rPr>
      </w:pPr>
    </w:p>
    <w:p w:rsidR="00CC51AF" w:rsidRPr="0041000E" w:rsidRDefault="00CC51AF">
      <w:pPr>
        <w:pStyle w:val="CVHeading"/>
        <w:rPr>
          <w:rFonts w:ascii="Times New Roman" w:hAnsi="Times New Roman"/>
          <w:sz w:val="24"/>
          <w:szCs w:val="24"/>
          <w:lang w:val="es-MX"/>
        </w:rPr>
      </w:pPr>
      <w:r w:rsidRPr="0041000E">
        <w:rPr>
          <w:rFonts w:ascii="Times New Roman" w:hAnsi="Times New Roman"/>
          <w:sz w:val="24"/>
          <w:szCs w:val="24"/>
          <w:lang w:val="es-MX"/>
        </w:rPr>
        <w:t>OTRA EXPERIEN</w:t>
      </w:r>
      <w:r w:rsidR="00AF6B51" w:rsidRPr="0041000E">
        <w:rPr>
          <w:rFonts w:ascii="Times New Roman" w:hAnsi="Times New Roman"/>
          <w:sz w:val="24"/>
          <w:szCs w:val="24"/>
          <w:lang w:val="es-MX"/>
        </w:rPr>
        <w:t>CIA PROFESIONAL / MIEMBRO DE CON</w:t>
      </w:r>
      <w:r w:rsidRPr="0041000E">
        <w:rPr>
          <w:rFonts w:ascii="Times New Roman" w:hAnsi="Times New Roman"/>
          <w:sz w:val="24"/>
          <w:szCs w:val="24"/>
          <w:lang w:val="es-MX"/>
        </w:rPr>
        <w:t>SEJO O ASOCI</w:t>
      </w:r>
      <w:r w:rsidR="00AF6B51" w:rsidRPr="0041000E">
        <w:rPr>
          <w:rFonts w:ascii="Times New Roman" w:hAnsi="Times New Roman"/>
          <w:sz w:val="24"/>
          <w:szCs w:val="24"/>
          <w:lang w:val="es-MX"/>
        </w:rPr>
        <w:t>A</w:t>
      </w:r>
      <w:r w:rsidRPr="0041000E">
        <w:rPr>
          <w:rFonts w:ascii="Times New Roman" w:hAnsi="Times New Roman"/>
          <w:sz w:val="24"/>
          <w:szCs w:val="24"/>
          <w:lang w:val="es-MX"/>
        </w:rPr>
        <w:t>CIONES: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5"/>
        <w:gridCol w:w="6621"/>
      </w:tblGrid>
      <w:tr w:rsidR="00CC51AF" w:rsidRPr="0041000E" w:rsidTr="006110BC">
        <w:tc>
          <w:tcPr>
            <w:tcW w:w="2235" w:type="dxa"/>
          </w:tcPr>
          <w:p w:rsidR="00CC51AF" w:rsidRPr="0041000E" w:rsidRDefault="00115073">
            <w:pPr>
              <w:pStyle w:val="CVText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>2000- fecha actual</w:t>
            </w:r>
          </w:p>
        </w:tc>
        <w:tc>
          <w:tcPr>
            <w:tcW w:w="6621" w:type="dxa"/>
          </w:tcPr>
          <w:p w:rsidR="00CC51AF" w:rsidRPr="0041000E" w:rsidRDefault="00AF6B51">
            <w:pPr>
              <w:pStyle w:val="CVText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>Miembro de la Asociación Mexicana de Infectología y Microbiología Clínica</w:t>
            </w:r>
          </w:p>
        </w:tc>
      </w:tr>
      <w:tr w:rsidR="00CC51AF" w:rsidRPr="0041000E" w:rsidTr="006110BC">
        <w:tc>
          <w:tcPr>
            <w:tcW w:w="2235" w:type="dxa"/>
          </w:tcPr>
          <w:p w:rsidR="00CC51AF" w:rsidRPr="0041000E" w:rsidRDefault="00AF6B51">
            <w:pPr>
              <w:pStyle w:val="CVText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>2001-</w:t>
            </w:r>
            <w:r w:rsidR="00115073" w:rsidRPr="0041000E">
              <w:rPr>
                <w:sz w:val="24"/>
                <w:szCs w:val="24"/>
                <w:lang w:val="es-MX"/>
              </w:rPr>
              <w:t xml:space="preserve"> fecha actual</w:t>
            </w:r>
          </w:p>
        </w:tc>
        <w:tc>
          <w:tcPr>
            <w:tcW w:w="6621" w:type="dxa"/>
          </w:tcPr>
          <w:p w:rsidR="00AF6B51" w:rsidRPr="0041000E" w:rsidRDefault="00AF6B51" w:rsidP="00C66809">
            <w:pPr>
              <w:pStyle w:val="CVText"/>
              <w:rPr>
                <w:sz w:val="24"/>
                <w:szCs w:val="24"/>
                <w:lang w:val="es-MX"/>
              </w:rPr>
            </w:pPr>
            <w:r w:rsidRPr="0041000E">
              <w:rPr>
                <w:sz w:val="24"/>
                <w:szCs w:val="24"/>
                <w:lang w:val="es-MX"/>
              </w:rPr>
              <w:t xml:space="preserve">Miembro de la </w:t>
            </w:r>
            <w:r w:rsidR="00C66809">
              <w:rPr>
                <w:sz w:val="24"/>
                <w:szCs w:val="24"/>
                <w:lang w:val="es-MX"/>
              </w:rPr>
              <w:t xml:space="preserve">International </w:t>
            </w:r>
            <w:r w:rsidRPr="006110BC">
              <w:rPr>
                <w:sz w:val="24"/>
                <w:szCs w:val="24"/>
                <w:lang w:val="es-MX"/>
              </w:rPr>
              <w:t>Society for</w:t>
            </w:r>
            <w:r w:rsidR="00C66809">
              <w:rPr>
                <w:sz w:val="24"/>
                <w:szCs w:val="24"/>
                <w:lang w:val="es-MX"/>
              </w:rPr>
              <w:t xml:space="preserve"> Infectious Diseases</w:t>
            </w:r>
          </w:p>
        </w:tc>
      </w:tr>
    </w:tbl>
    <w:p w:rsidR="00115073" w:rsidRDefault="00115073">
      <w:pPr>
        <w:pStyle w:val="CVHeading"/>
        <w:rPr>
          <w:rFonts w:ascii="Times New Roman" w:hAnsi="Times New Roman"/>
          <w:sz w:val="24"/>
          <w:szCs w:val="24"/>
          <w:lang w:val="es-MX"/>
        </w:rPr>
      </w:pPr>
    </w:p>
    <w:sectPr w:rsidR="00115073" w:rsidSect="004532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2DD" w:rsidRDefault="000F12DD">
      <w:r>
        <w:separator/>
      </w:r>
    </w:p>
  </w:endnote>
  <w:endnote w:type="continuationSeparator" w:id="0">
    <w:p w:rsidR="000F12DD" w:rsidRDefault="000F1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2DD" w:rsidRDefault="000F12DD">
      <w:r>
        <w:separator/>
      </w:r>
    </w:p>
  </w:footnote>
  <w:footnote w:type="continuationSeparator" w:id="0">
    <w:p w:rsidR="000F12DD" w:rsidRDefault="000F12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3B586C"/>
    <w:multiLevelType w:val="hybridMultilevel"/>
    <w:tmpl w:val="5D7499EE"/>
    <w:lvl w:ilvl="0" w:tplc="06FE8742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0A7"/>
    <w:rsid w:val="00012927"/>
    <w:rsid w:val="00036426"/>
    <w:rsid w:val="00065AD3"/>
    <w:rsid w:val="0008463A"/>
    <w:rsid w:val="000A0184"/>
    <w:rsid w:val="000F0779"/>
    <w:rsid w:val="000F12DD"/>
    <w:rsid w:val="00115073"/>
    <w:rsid w:val="001254FE"/>
    <w:rsid w:val="001770A7"/>
    <w:rsid w:val="00193554"/>
    <w:rsid w:val="001C62BB"/>
    <w:rsid w:val="001E5AB8"/>
    <w:rsid w:val="002A3788"/>
    <w:rsid w:val="002C46BD"/>
    <w:rsid w:val="002C6EB1"/>
    <w:rsid w:val="002D07DA"/>
    <w:rsid w:val="003151F6"/>
    <w:rsid w:val="00343BBE"/>
    <w:rsid w:val="00382DA9"/>
    <w:rsid w:val="00393394"/>
    <w:rsid w:val="003B0063"/>
    <w:rsid w:val="003C58A8"/>
    <w:rsid w:val="0040356F"/>
    <w:rsid w:val="0041000E"/>
    <w:rsid w:val="0042008A"/>
    <w:rsid w:val="004532BE"/>
    <w:rsid w:val="00502E22"/>
    <w:rsid w:val="00525ED8"/>
    <w:rsid w:val="00547B34"/>
    <w:rsid w:val="005F3BE0"/>
    <w:rsid w:val="006110BC"/>
    <w:rsid w:val="00630900"/>
    <w:rsid w:val="006C31D5"/>
    <w:rsid w:val="00724779"/>
    <w:rsid w:val="00734E81"/>
    <w:rsid w:val="007D1047"/>
    <w:rsid w:val="0084069D"/>
    <w:rsid w:val="008804AD"/>
    <w:rsid w:val="00996653"/>
    <w:rsid w:val="009D2437"/>
    <w:rsid w:val="00A40CE1"/>
    <w:rsid w:val="00A41FB0"/>
    <w:rsid w:val="00AC677A"/>
    <w:rsid w:val="00AD0A11"/>
    <w:rsid w:val="00AF0DF6"/>
    <w:rsid w:val="00AF6B51"/>
    <w:rsid w:val="00BC5E6F"/>
    <w:rsid w:val="00BF026F"/>
    <w:rsid w:val="00C2362E"/>
    <w:rsid w:val="00C32EAC"/>
    <w:rsid w:val="00C46945"/>
    <w:rsid w:val="00C66809"/>
    <w:rsid w:val="00C777DD"/>
    <w:rsid w:val="00CC51AF"/>
    <w:rsid w:val="00CF4DE0"/>
    <w:rsid w:val="00D00D7C"/>
    <w:rsid w:val="00D03F7A"/>
    <w:rsid w:val="00D50B29"/>
    <w:rsid w:val="00D71341"/>
    <w:rsid w:val="00DF4498"/>
    <w:rsid w:val="00E054E5"/>
    <w:rsid w:val="00ED44C3"/>
    <w:rsid w:val="00EF6883"/>
    <w:rsid w:val="00F401AA"/>
    <w:rsid w:val="00FA21F5"/>
    <w:rsid w:val="00FA27EC"/>
    <w:rsid w:val="00FB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27EC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VHeading">
    <w:name w:val="CV Heading"/>
    <w:next w:val="CVText"/>
    <w:rsid w:val="004532BE"/>
    <w:pPr>
      <w:keepNext/>
      <w:spacing w:before="60"/>
    </w:pPr>
    <w:rPr>
      <w:rFonts w:ascii="Arial" w:hAnsi="Arial"/>
      <w:b/>
      <w:lang w:val="en-US" w:eastAsia="en-US"/>
    </w:rPr>
  </w:style>
  <w:style w:type="paragraph" w:customStyle="1" w:styleId="CVText">
    <w:name w:val="CV Text"/>
    <w:rsid w:val="004532BE"/>
    <w:rPr>
      <w:sz w:val="22"/>
      <w:lang w:val="en-US" w:eastAsia="en-US"/>
    </w:rPr>
  </w:style>
  <w:style w:type="paragraph" w:customStyle="1" w:styleId="HeadingNoTOC">
    <w:name w:val="Heading (No TOC)"/>
    <w:next w:val="Normal"/>
    <w:rsid w:val="004532BE"/>
    <w:pPr>
      <w:spacing w:after="200"/>
    </w:pPr>
    <w:rPr>
      <w:rFonts w:ascii="Arial" w:hAnsi="Arial"/>
      <w:b/>
      <w:caps/>
      <w:noProof/>
      <w:sz w:val="28"/>
      <w:lang w:val="en-US" w:eastAsia="en-US"/>
    </w:rPr>
  </w:style>
  <w:style w:type="character" w:styleId="Refdecomentario">
    <w:name w:val="annotation reference"/>
    <w:basedOn w:val="Fuentedeprrafopredeter"/>
    <w:semiHidden/>
    <w:rsid w:val="004532BE"/>
    <w:rPr>
      <w:sz w:val="16"/>
      <w:szCs w:val="16"/>
    </w:rPr>
  </w:style>
  <w:style w:type="character" w:styleId="Hipervnculo">
    <w:name w:val="Hyperlink"/>
    <w:basedOn w:val="Fuentedeprrafopredeter"/>
    <w:rsid w:val="00547B34"/>
    <w:rPr>
      <w:color w:val="0000FF"/>
      <w:u w:val="single"/>
    </w:rPr>
  </w:style>
  <w:style w:type="paragraph" w:styleId="Encabezado">
    <w:name w:val="header"/>
    <w:basedOn w:val="Normal"/>
    <w:rsid w:val="00AC677A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AC677A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502E2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668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27EC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VHeading">
    <w:name w:val="CV Heading"/>
    <w:next w:val="CVText"/>
    <w:rsid w:val="004532BE"/>
    <w:pPr>
      <w:keepNext/>
      <w:spacing w:before="60"/>
    </w:pPr>
    <w:rPr>
      <w:rFonts w:ascii="Arial" w:hAnsi="Arial"/>
      <w:b/>
      <w:lang w:val="en-US" w:eastAsia="en-US"/>
    </w:rPr>
  </w:style>
  <w:style w:type="paragraph" w:customStyle="1" w:styleId="CVText">
    <w:name w:val="CV Text"/>
    <w:rsid w:val="004532BE"/>
    <w:rPr>
      <w:sz w:val="22"/>
      <w:lang w:val="en-US" w:eastAsia="en-US"/>
    </w:rPr>
  </w:style>
  <w:style w:type="paragraph" w:customStyle="1" w:styleId="HeadingNoTOC">
    <w:name w:val="Heading (No TOC)"/>
    <w:next w:val="Normal"/>
    <w:rsid w:val="004532BE"/>
    <w:pPr>
      <w:spacing w:after="200"/>
    </w:pPr>
    <w:rPr>
      <w:rFonts w:ascii="Arial" w:hAnsi="Arial"/>
      <w:b/>
      <w:caps/>
      <w:noProof/>
      <w:sz w:val="28"/>
      <w:lang w:val="en-US" w:eastAsia="en-US"/>
    </w:rPr>
  </w:style>
  <w:style w:type="character" w:styleId="Refdecomentario">
    <w:name w:val="annotation reference"/>
    <w:basedOn w:val="Fuentedeprrafopredeter"/>
    <w:semiHidden/>
    <w:rsid w:val="004532BE"/>
    <w:rPr>
      <w:sz w:val="16"/>
      <w:szCs w:val="16"/>
    </w:rPr>
  </w:style>
  <w:style w:type="character" w:styleId="Hipervnculo">
    <w:name w:val="Hyperlink"/>
    <w:basedOn w:val="Fuentedeprrafopredeter"/>
    <w:rsid w:val="00547B34"/>
    <w:rPr>
      <w:color w:val="0000FF"/>
      <w:u w:val="single"/>
    </w:rPr>
  </w:style>
  <w:style w:type="paragraph" w:styleId="Encabezado">
    <w:name w:val="header"/>
    <w:basedOn w:val="Normal"/>
    <w:rsid w:val="00AC677A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AC677A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502E2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668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265135">
      <w:bodyDiv w:val="1"/>
      <w:marLeft w:val="3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Escritorio\LEY%20DE%20TRANSPARENCIA\C.V.%20JEFES%20DE%20DIVISION%20MEDICA\2015-2021\MEDICINA%20INTERNA\CV_DR.%20MARTIN%20MAGA&#209;A%20AQUINO_2018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CV_DR. MARTIN MAGAÑA AQUINO_2018</Template>
  <TotalTime>0</TotalTime>
  <Pages>1</Pages>
  <Words>186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Johnson &amp; Johnson</Company>
  <LinksUpToDate>false</LinksUpToDate>
  <CharactersWithSpaces>1209</CharactersWithSpaces>
  <SharedDoc>false</SharedDoc>
  <HLinks>
    <vt:vector size="6" baseType="variant">
      <vt:variant>
        <vt:i4>5963833</vt:i4>
      </vt:variant>
      <vt:variant>
        <vt:i4>0</vt:i4>
      </vt:variant>
      <vt:variant>
        <vt:i4>0</vt:i4>
      </vt:variant>
      <vt:variant>
        <vt:i4>5</vt:i4>
      </vt:variant>
      <vt:variant>
        <vt:lpwstr>mailto:mmaslp@yahoo.com.mx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*</dc:creator>
  <cp:lastModifiedBy>User</cp:lastModifiedBy>
  <cp:revision>2</cp:revision>
  <cp:lastPrinted>2017-03-27T18:13:00Z</cp:lastPrinted>
  <dcterms:created xsi:type="dcterms:W3CDTF">2018-01-18T20:31:00Z</dcterms:created>
  <dcterms:modified xsi:type="dcterms:W3CDTF">2018-01-18T20:31:00Z</dcterms:modified>
</cp:coreProperties>
</file>