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jc w:val="both"/>
        <w:rPr>
          <w:rFonts w:ascii="Arial" w:hAnsi="Arial" w:cs="Arial"/>
        </w:rPr>
      </w:pPr>
    </w:p>
    <w:p w:rsidR="008E0567" w:rsidRPr="008E0567" w:rsidRDefault="008E0567" w:rsidP="008E0567">
      <w:pPr>
        <w:jc w:val="both"/>
        <w:rPr>
          <w:rFonts w:ascii="Arial" w:hAnsi="Arial" w:cs="Arial"/>
        </w:rPr>
      </w:pPr>
    </w:p>
    <w:p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5337E3"/>
    <w:rsid w:val="005F2433"/>
    <w:rsid w:val="00677F49"/>
    <w:rsid w:val="006D52BB"/>
    <w:rsid w:val="007E7D95"/>
    <w:rsid w:val="008E0567"/>
    <w:rsid w:val="009A3920"/>
    <w:rsid w:val="00A609EE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D789F9-A862-4BC9-A0D4-32759524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5</cp:revision>
  <dcterms:created xsi:type="dcterms:W3CDTF">2018-11-08T00:47:00Z</dcterms:created>
  <dcterms:modified xsi:type="dcterms:W3CDTF">2019-05-07T18:09:00Z</dcterms:modified>
</cp:coreProperties>
</file>