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:rsidR="003A245F" w:rsidRDefault="003A245F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:rsidR="003A245F" w:rsidRPr="00F27568" w:rsidRDefault="00E971E2" w:rsidP="00F27568">
      <w:pPr>
        <w:jc w:val="center"/>
        <w:rPr>
          <w:rFonts w:ascii="Arial" w:hAnsi="Arial" w:cs="Arial"/>
          <w:b/>
          <w:sz w:val="24"/>
        </w:rPr>
      </w:pPr>
      <w:bookmarkStart w:id="0" w:name="_GoBack"/>
      <w:bookmarkEnd w:id="0"/>
      <w:r>
        <w:rPr>
          <w:rFonts w:ascii="Arial" w:hAnsi="Arial" w:cs="Arial"/>
          <w:b/>
          <w:sz w:val="24"/>
        </w:rPr>
        <w:t>A</w:t>
      </w:r>
      <w:r w:rsidR="009C1242" w:rsidRPr="00F27568">
        <w:rPr>
          <w:rFonts w:ascii="Arial" w:hAnsi="Arial" w:cs="Arial"/>
          <w:b/>
          <w:sz w:val="24"/>
        </w:rPr>
        <w:t>RIADNA SANCHEZ LUNA</w:t>
      </w:r>
    </w:p>
    <w:p w:rsidR="00D234A1" w:rsidRPr="00F27568" w:rsidRDefault="00D234A1" w:rsidP="00F27568">
      <w:pPr>
        <w:tabs>
          <w:tab w:val="left" w:pos="4933"/>
        </w:tabs>
        <w:jc w:val="center"/>
        <w:rPr>
          <w:rFonts w:ascii="Arial" w:hAnsi="Arial" w:cs="Arial"/>
          <w:b/>
          <w:sz w:val="24"/>
        </w:rPr>
      </w:pPr>
      <w:r w:rsidRPr="00F27568">
        <w:rPr>
          <w:rFonts w:ascii="Arial" w:hAnsi="Arial" w:cs="Arial"/>
          <w:b/>
          <w:sz w:val="24"/>
        </w:rPr>
        <w:t>CARGO: COORDINADORA DEL SMDIF MUNICIPIO DE HUEHUETLAN</w:t>
      </w:r>
    </w:p>
    <w:p w:rsidR="00AA751A" w:rsidRDefault="00AA751A" w:rsidP="00D234A1">
      <w:pPr>
        <w:tabs>
          <w:tab w:val="left" w:pos="4933"/>
        </w:tabs>
        <w:rPr>
          <w:rFonts w:ascii="Arial" w:hAnsi="Arial" w:cs="Arial"/>
          <w:sz w:val="24"/>
        </w:rPr>
      </w:pPr>
    </w:p>
    <w:p w:rsidR="00D234A1" w:rsidRDefault="00D234A1" w:rsidP="005F2433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ESTUDIOS:</w:t>
      </w:r>
    </w:p>
    <w:p w:rsidR="00D234A1" w:rsidRDefault="00D234A1" w:rsidP="00D234A1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FORMACION NIVEL SUPERIOR</w:t>
      </w:r>
    </w:p>
    <w:p w:rsidR="00D234A1" w:rsidRDefault="00D234A1" w:rsidP="00D234A1">
      <w:pPr>
        <w:pStyle w:val="Prrafodelista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FECHA: 2012-2017</w:t>
      </w:r>
    </w:p>
    <w:p w:rsidR="00D234A1" w:rsidRDefault="00D234A1" w:rsidP="00D234A1">
      <w:pPr>
        <w:pStyle w:val="Prrafodelista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INSTITUCION: INSTITUTO TECNOLOGICO SUPERIOR</w:t>
      </w:r>
    </w:p>
    <w:p w:rsidR="00D234A1" w:rsidRDefault="00D234A1" w:rsidP="00D234A1">
      <w:pPr>
        <w:pStyle w:val="Prrafodelista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UBICACIÓN: CD. VALLES, S.L.P.</w:t>
      </w:r>
    </w:p>
    <w:p w:rsidR="00D234A1" w:rsidRDefault="00D234A1" w:rsidP="00D234A1">
      <w:pPr>
        <w:pStyle w:val="Prrafodelista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DOCUMENTO: CERTIFICADO, CONSTANCIA DE TERMINACION DE ESTUDIOS, TITULO EN TRAMITE.</w:t>
      </w:r>
    </w:p>
    <w:p w:rsidR="00AA751A" w:rsidRDefault="00AA751A" w:rsidP="00D234A1">
      <w:pPr>
        <w:pStyle w:val="Prrafodelista"/>
        <w:rPr>
          <w:rFonts w:ascii="Arial" w:hAnsi="Arial" w:cs="Arial"/>
          <w:sz w:val="24"/>
        </w:rPr>
      </w:pPr>
    </w:p>
    <w:p w:rsidR="00D234A1" w:rsidRDefault="00D234A1" w:rsidP="00D234A1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EXPERIENCIA LABORAL</w:t>
      </w:r>
    </w:p>
    <w:p w:rsidR="00D234A1" w:rsidRDefault="00D234A1" w:rsidP="00D234A1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EMPRESA: PRODUCCIÓN Y COMERCIALIZACION DE ARBOLES FRUTALES Y ORNAMENTALES.</w:t>
      </w:r>
    </w:p>
    <w:p w:rsidR="00D234A1" w:rsidRDefault="00D234A1" w:rsidP="00D234A1">
      <w:pPr>
        <w:pStyle w:val="Prrafodelista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UBICACIÓN: HUICHIHUAYAN, HUEHUETLÁN, S.L.P.</w:t>
      </w:r>
    </w:p>
    <w:p w:rsidR="00D234A1" w:rsidRDefault="00D234A1" w:rsidP="00D234A1">
      <w:pPr>
        <w:pStyle w:val="Prrafodelista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PUESTO: AUXILIAR ADMINISTRATIVO</w:t>
      </w:r>
    </w:p>
    <w:p w:rsidR="00D234A1" w:rsidRDefault="00D234A1" w:rsidP="00D234A1">
      <w:pPr>
        <w:pStyle w:val="Prrafodelista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ACTIVIDAD: ELABORACIÓN DE FACTURAS, COTIZACIONES, PEDIDOS.</w:t>
      </w:r>
    </w:p>
    <w:p w:rsidR="00D234A1" w:rsidRPr="00D234A1" w:rsidRDefault="00D234A1" w:rsidP="00D234A1">
      <w:pPr>
        <w:pStyle w:val="Prrafodelista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PERIODO: 2 AÑOS (2016-2018)  </w:t>
      </w:r>
    </w:p>
    <w:p w:rsidR="00D234A1" w:rsidRPr="005F2433" w:rsidRDefault="00D234A1" w:rsidP="005F2433">
      <w:pPr>
        <w:rPr>
          <w:rFonts w:ascii="Arial" w:hAnsi="Arial" w:cs="Arial"/>
          <w:b/>
          <w:sz w:val="24"/>
          <w:szCs w:val="24"/>
        </w:rPr>
      </w:pPr>
    </w:p>
    <w:sectPr w:rsidR="00D234A1" w:rsidRPr="005F2433" w:rsidSect="002060AF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50D6A49"/>
    <w:multiLevelType w:val="hybridMultilevel"/>
    <w:tmpl w:val="5C049008"/>
    <w:lvl w:ilvl="0" w:tplc="86FE4D8C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043009"/>
    <w:rsid w:val="000674E3"/>
    <w:rsid w:val="001A6CEA"/>
    <w:rsid w:val="002060AF"/>
    <w:rsid w:val="002F4598"/>
    <w:rsid w:val="003762CC"/>
    <w:rsid w:val="003A245F"/>
    <w:rsid w:val="003B510E"/>
    <w:rsid w:val="005F2433"/>
    <w:rsid w:val="00677F49"/>
    <w:rsid w:val="007E7D95"/>
    <w:rsid w:val="009A3920"/>
    <w:rsid w:val="009C1242"/>
    <w:rsid w:val="00AA751A"/>
    <w:rsid w:val="00AF2322"/>
    <w:rsid w:val="00BE3587"/>
    <w:rsid w:val="00C22CA7"/>
    <w:rsid w:val="00C249ED"/>
    <w:rsid w:val="00CB78B3"/>
    <w:rsid w:val="00D046FB"/>
    <w:rsid w:val="00D234A1"/>
    <w:rsid w:val="00E971E2"/>
    <w:rsid w:val="00F275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A4047DF-A970-414A-9D3B-14A773ACD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2060AF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2060AF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2060AF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2060AF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2060AF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2060AF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2060AF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2060AF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2060AF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060A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2060A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2060A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2060A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2060A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2060A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2060A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2060AF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2060A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2060A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2060A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2060AF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2060A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2060AF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2060AF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2060AF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2060AF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2060AF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2060AF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060AF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060A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2060A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2060A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2060AF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2060AF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2060AF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2060A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7</TotalTime>
  <Pages>1</Pages>
  <Words>86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Administrador</cp:lastModifiedBy>
  <cp:revision>8</cp:revision>
  <dcterms:created xsi:type="dcterms:W3CDTF">2018-11-08T01:11:00Z</dcterms:created>
  <dcterms:modified xsi:type="dcterms:W3CDTF">2019-05-07T18:30:00Z</dcterms:modified>
</cp:coreProperties>
</file>