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:rsidR="000B32F5" w:rsidRPr="00C4699E" w:rsidRDefault="000B32F5" w:rsidP="000B32F5">
      <w:pPr>
        <w:rPr>
          <w:sz w:val="24"/>
          <w:szCs w:val="24"/>
        </w:rPr>
      </w:pPr>
    </w:p>
    <w:p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/>
          <w:sz w:val="24"/>
          <w:szCs w:val="24"/>
        </w:rPr>
        <w:t>ConstanciaenParticipación en el curso de “Gestión y Políticas Publicas” realizado en la Universidad Intercultural de san Luis Potosí, Campus Tancanhuitz en el mes de diciembre de 2017.</w:t>
      </w:r>
    </w:p>
    <w:p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Concurso de Cuentos y Leyendas Tènek: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curso de TALLER DE VIDEOGRABACION, TRANSCRIPCION Y TRADUCCION DE MATERIALES DE MATERIALES GRABADOS EN LENGUA TENEK, EN LA UNIVERSIDAD DE TANCANHUITZ </w:t>
      </w: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BlahaPfelier, UNAM Yucatán y DR. Clifton Pye, Universidad de  Kansas Estados Unidos.  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Moyotla,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Ccdi-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7"/>
  </w:num>
  <w:num w:numId="4">
    <w:abstractNumId w:val="15"/>
  </w:num>
  <w:num w:numId="5">
    <w:abstractNumId w:val="9"/>
  </w:num>
  <w:num w:numId="6">
    <w:abstractNumId w:val="10"/>
  </w:num>
  <w:num w:numId="7">
    <w:abstractNumId w:val="16"/>
  </w:num>
  <w:num w:numId="8">
    <w:abstractNumId w:val="6"/>
  </w:num>
  <w:num w:numId="9">
    <w:abstractNumId w:val="8"/>
  </w:num>
  <w:num w:numId="10">
    <w:abstractNumId w:val="12"/>
  </w:num>
  <w:num w:numId="11">
    <w:abstractNumId w:val="3"/>
  </w:num>
  <w:num w:numId="12">
    <w:abstractNumId w:val="11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B32F5"/>
    <w:rsid w:val="000C2509"/>
    <w:rsid w:val="002148F5"/>
    <w:rsid w:val="003762CC"/>
    <w:rsid w:val="003B510E"/>
    <w:rsid w:val="005C4117"/>
    <w:rsid w:val="005F2433"/>
    <w:rsid w:val="00677F49"/>
    <w:rsid w:val="007E7D95"/>
    <w:rsid w:val="009A3920"/>
    <w:rsid w:val="00A15094"/>
    <w:rsid w:val="00AF2322"/>
    <w:rsid w:val="00C4699E"/>
    <w:rsid w:val="00D046FB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9D9246-2574-4A2B-A543-C52C1F28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906A1-37F0-4B78-9C7E-EC7A3C32D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3</Pages>
  <Words>940</Words>
  <Characters>5172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7</cp:revision>
  <dcterms:created xsi:type="dcterms:W3CDTF">2018-11-08T00:56:00Z</dcterms:created>
  <dcterms:modified xsi:type="dcterms:W3CDTF">2019-05-07T18:17:00Z</dcterms:modified>
</cp:coreProperties>
</file>