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59C" w:rsidRPr="0028059C" w:rsidRDefault="00023A76" w:rsidP="0028059C">
      <w:bookmarkStart w:id="0" w:name="_GoBack"/>
      <w:bookmarkEnd w:id="0"/>
      <w:r>
        <w:rPr>
          <w:noProof/>
          <w:lang w:val="es-MX" w:eastAsia="es-MX"/>
        </w:rPr>
        <w:drawing>
          <wp:anchor distT="0" distB="0" distL="114300" distR="114300" simplePos="0" relativeHeight="251642880" behindDoc="1" locked="0" layoutInCell="1" allowOverlap="1" wp14:anchorId="00C399B3" wp14:editId="6AEC1B6D">
            <wp:simplePos x="0" y="0"/>
            <wp:positionH relativeFrom="column">
              <wp:posOffset>2259965</wp:posOffset>
            </wp:positionH>
            <wp:positionV relativeFrom="paragraph">
              <wp:posOffset>-551815</wp:posOffset>
            </wp:positionV>
            <wp:extent cx="1556425" cy="1670310"/>
            <wp:effectExtent l="0" t="0" r="5715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d_2_resume_semana3_mexico_0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425" cy="167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MX" w:eastAsia="es-MX"/>
        </w:rPr>
        <w:drawing>
          <wp:anchor distT="0" distB="0" distL="114300" distR="114300" simplePos="0" relativeHeight="251641856" behindDoc="1" locked="0" layoutInCell="1" allowOverlap="1" wp14:anchorId="7EE515AA" wp14:editId="357D03E2">
            <wp:simplePos x="0" y="0"/>
            <wp:positionH relativeFrom="page">
              <wp:posOffset>7569200</wp:posOffset>
            </wp:positionH>
            <wp:positionV relativeFrom="paragraph">
              <wp:posOffset>-876300</wp:posOffset>
            </wp:positionV>
            <wp:extent cx="946150" cy="2421890"/>
            <wp:effectExtent l="0" t="0" r="635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d_2_resume_semana3_mexico_0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72949" cy="2490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FC0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755206F" wp14:editId="07CA0E28">
                <wp:simplePos x="0" y="0"/>
                <wp:positionH relativeFrom="column">
                  <wp:posOffset>-905774</wp:posOffset>
                </wp:positionH>
                <wp:positionV relativeFrom="paragraph">
                  <wp:posOffset>4796287</wp:posOffset>
                </wp:positionV>
                <wp:extent cx="7550785" cy="387194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0785" cy="387194"/>
                          <a:chOff x="0" y="0"/>
                          <a:chExt cx="7550785" cy="387194"/>
                        </a:xfrm>
                      </wpg:grpSpPr>
                      <wps:wsp>
                        <wps:cNvPr id="21" name="Rectángulo 21"/>
                        <wps:cNvSpPr/>
                        <wps:spPr>
                          <a:xfrm>
                            <a:off x="0" y="51758"/>
                            <a:ext cx="7550785" cy="82194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ángulo 17"/>
                        <wps:cNvSpPr/>
                        <wps:spPr>
                          <a:xfrm>
                            <a:off x="0" y="0"/>
                            <a:ext cx="7550785" cy="81915"/>
                          </a:xfrm>
                          <a:prstGeom prst="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Redondear rectángulo de esquina del mismo lado 262"/>
                        <wps:cNvSpPr/>
                        <wps:spPr>
                          <a:xfrm rot="10800000">
                            <a:off x="431321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Redondear rectángulo de esquina del mismo lado 263"/>
                        <wps:cNvSpPr/>
                        <wps:spPr>
                          <a:xfrm rot="10800000">
                            <a:off x="4157932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E7EF09" id="Group 3" o:spid="_x0000_s1026" style="position:absolute;margin-left:-71.3pt;margin-top:377.65pt;width:594.55pt;height:30.5pt;z-index:251699200;mso-height-relative:margin" coordsize="75507,3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">
                <v:rect id="Rectángulo 21" o:spid="_x0000_s1027" style="position:absolute;top:517;width:75507;height: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5y78MA&#10;AADbAAAADwAAAGRycy9kb3ducmV2LnhtbESPS2vDMBCE74H8B7GF3BI5IX25VkIwGHIqNM6hx621&#10;flBrZSTFdv59VSj0OMzMN0x2nE0vRnK+s6xgu0lAEFdWd9wouJbF+gWED8gae8uk4E4ejoflIsNU&#10;24k/aLyERkQI+xQVtCEMqZS+asmg39iBOHq1dQZDlK6R2uEU4aaXuyR5kgY7jgstDpS3VH1fbkZB&#10;+f7InvL66gp83jdJ+fp1/wxKrR7m0xuIQHP4D/+1z1rBbgu/X+IPkI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5y78MAAADbAAAADwAAAAAAAAAAAAAAAACYAgAAZHJzL2Rv&#10;d25yZXYueG1sUEsFBgAAAAAEAAQA9QAAAIgDAAAAAA==&#10;" fillcolor="#dadada" stroked="f" strokeweight="1.5pt">
                  <v:stroke endcap="round"/>
                </v:rect>
                <v:rect id="Rectángulo 17" o:spid="_x0000_s1028" style="position:absolute;width:75507;height:8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eA/sEA&#10;AADbAAAADwAAAGRycy9kb3ducmV2LnhtbERPS2vCQBC+F/oflil4azYWbCXNKmq17dWYg8chO01C&#10;srMhu+bx791Cobf5+J6TbifTioF6V1tWsIxiEMSF1TWXCvLL6XkNwnlkja1lUjCTg+3m8SHFRNuR&#10;zzRkvhQhhF2CCirvu0RKV1Rk0EW2Iw7cj+0N+gD7UuoexxBuWvkSx6/SYM2hocKODhUVTXYzCo7N&#10;sPowbX79jHfolvNXsz+ucqUWT9PuHYSnyf+L/9zfOsx/g99fwgFyc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3gP7BAAAA2wAAAA8AAAAAAAAAAAAAAAAAmAIAAGRycy9kb3du&#10;cmV2LnhtbFBLBQYAAAAABAAEAPUAAACGAwAAAAA=&#10;" fillcolor="#4b7f83" stroked="f" strokeweight="1.5pt">
                  <v:stroke endcap="round"/>
                </v:rect>
                <v:shape id="Redondear rectángulo de esquina del mismo lado 262" o:spid="_x0000_s1029" style="position:absolute;left:4313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PTcMUA&#10;AADcAAAADwAAAGRycy9kb3ducmV2LnhtbESPQWvCQBSE74X+h+UVvBTdmFaRmI1YoSBSBDXeH9nX&#10;bGj2bchuY/rvu0Khx2FmvmHyzWhbMVDvG8cK5rMEBHHldMO1gvLyPl2B8AFZY+uYFPyQh03x+JBj&#10;pt2NTzScQy0ihH2GCkwIXSalrwxZ9DPXEUfv0/UWQ5R9LXWPtwi3rUyTZCktNhwXDHa0M1R9nb+t&#10;gv3Cda/H8kM219I8v5UDXl7kQanJ07hdgwg0hv/wX3uvFaTLFO5n4hG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9Nw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  <v:shape id="Redondear rectángulo de esquina del mismo lado 263" o:spid="_x0000_s1030" style="position:absolute;left:41579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9268UA&#10;AADcAAAADwAAAGRycy9kb3ducmV2LnhtbESP3WrCQBSE74W+w3IK3kiz8adSYlapgiClFKrp/SF7&#10;zIZmz4bsGuPbu4WCl8PMfMPkm8E2oqfO144VTJMUBHHpdM2VguK0f3kD4QOyxsYxKbiRh836aZRj&#10;pt2Vv6k/hkpECPsMFZgQ2kxKXxqy6BPXEkfv7DqLIcqukrrDa4TbRs7SdCkt1hwXDLa0M1T+Hi9W&#10;weHVtYuv4lPWP4WZbIseT3P5odT4eXhfgQg0hEf4v33QCmbLOfyd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z3br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</v:group>
            </w:pict>
          </mc:Fallback>
        </mc:AlternateContent>
      </w:r>
      <w:r w:rsidR="009B749D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C4422DA" wp14:editId="1CF9D226">
                <wp:simplePos x="0" y="0"/>
                <wp:positionH relativeFrom="column">
                  <wp:posOffset>1155560</wp:posOffset>
                </wp:positionH>
                <wp:positionV relativeFrom="paragraph">
                  <wp:posOffset>2652765</wp:posOffset>
                </wp:positionV>
                <wp:extent cx="2813274" cy="60025"/>
                <wp:effectExtent l="0" t="0" r="6350" b="0"/>
                <wp:wrapNone/>
                <wp:docPr id="201" name="Grupo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3274" cy="60025"/>
                          <a:chOff x="0" y="0"/>
                          <a:chExt cx="2813274" cy="60025"/>
                        </a:xfrm>
                      </wpg:grpSpPr>
                      <wps:wsp>
                        <wps:cNvPr id="199" name="Elipse 199"/>
                        <wps:cNvSpPr/>
                        <wps:spPr>
                          <a:xfrm>
                            <a:off x="0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Elipse 200"/>
                        <wps:cNvSpPr/>
                        <wps:spPr>
                          <a:xfrm>
                            <a:off x="2753249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98D3BC8" id="Grupo 201" o:spid="_x0000_s1026" style="position:absolute;margin-left:91pt;margin-top:208.9pt;width:221.5pt;height:4.75pt;z-index:251727872" coordsize="28132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">
                <v:oval id="Elipse 199" o:spid="_x0000_s1027" style="position:absolute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hiPsUA&#10;AADcAAAADwAAAGRycy9kb3ducmV2LnhtbERPS2vCQBC+F/oflin0VjcqtJq6SlCEFunBF9LbkJ0m&#10;qdnZsLtNUn99tyB4m4/vObNFb2rRkvOVZQXDQQKCOLe64kLBYb9+moDwAVljbZkU/JKHxfz+boap&#10;th1vqd2FQsQQ9ikqKENoUil9XpJBP7ANceS+rDMYInSF1A67GG5qOUqSZ2mw4thQYkPLkvLz7sco&#10;2IRWv2fZ52kyHq5Gx+7j4sYv30o9PvTZK4hAfbiJr+43HedPp/D/TLx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uGI+xQAAANwAAAAPAAAAAAAAAAAAAAAAAJgCAABkcnMv&#10;ZG93bnJldi54bWxQSwUGAAAAAAQABAD1AAAAigMAAAAA&#10;" fillcolor="#6cc6c9" stroked="f" strokeweight="1.5pt">
                  <v:stroke endcap="round"/>
                </v:oval>
                <v:oval id="Elipse 200" o:spid="_x0000_s1028" style="position:absolute;left:27532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0/WMYA&#10;AADcAAAADwAAAGRycy9kb3ducmV2LnhtbESPQWvCQBSE7wX/w/IEb3WjQpXUVUKLoEgP2hbx9si+&#10;JtHs27C7Jml/fbcg9DjMzDfMct2bWrTkfGVZwWScgCDOra64UPDxvnlcgPABWWNtmRR8k4f1avCw&#10;xFTbjg/UHkMhIoR9igrKEJpUSp+XZNCPbUMcvS/rDIYoXSG1wy7CTS2nSfIkDVYcF0ps6KWk/Hq8&#10;GQX70Opdlp1Pi9nkdfrZvf242fyi1GjYZ88gAvXhP3xvb7WCSIS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0/WMYAAADcAAAADwAAAAAAAAAAAAAAAACYAgAAZHJz&#10;L2Rvd25yZXYueG1sUEsFBgAAAAAEAAQA9QAAAIsDAAAAAA==&#10;" fillcolor="#6cc6c9" stroked="f" strokeweight="1.5pt">
                  <v:stroke endcap="round"/>
                </v:oval>
              </v:group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03CFE2" wp14:editId="244B023F">
                <wp:simplePos x="0" y="0"/>
                <wp:positionH relativeFrom="column">
                  <wp:posOffset>2869160</wp:posOffset>
                </wp:positionH>
                <wp:positionV relativeFrom="paragraph">
                  <wp:posOffset>5234130</wp:posOffset>
                </wp:positionV>
                <wp:extent cx="4145" cy="4110375"/>
                <wp:effectExtent l="0" t="0" r="34290" b="23495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5" cy="4110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9C160B" id="Conector recto 1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9pt,412.15pt" to="226.25pt,7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" strokecolor="#6cc6c9">
                <v:stroke endcap="round"/>
              </v:lin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CA1E900" wp14:editId="1A749518">
                <wp:simplePos x="0" y="0"/>
                <wp:positionH relativeFrom="margin">
                  <wp:posOffset>3411855</wp:posOffset>
                </wp:positionH>
                <wp:positionV relativeFrom="paragraph">
                  <wp:posOffset>4819650</wp:posOffset>
                </wp:positionV>
                <wp:extent cx="2553970" cy="1404620"/>
                <wp:effectExtent l="0" t="0" r="0" b="7620"/>
                <wp:wrapSquare wrapText="bothSides"/>
                <wp:docPr id="2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CA1E900" id="_x0000_s1027" type="#_x0000_t202" style="position:absolute;margin-left:268.65pt;margin-top:379.5pt;width:201.1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EXPERIENCIA LABORAL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88895F" wp14:editId="620AB835">
                <wp:simplePos x="0" y="0"/>
                <wp:positionH relativeFrom="column">
                  <wp:posOffset>3209813</wp:posOffset>
                </wp:positionH>
                <wp:positionV relativeFrom="paragraph">
                  <wp:posOffset>4869180</wp:posOffset>
                </wp:positionV>
                <wp:extent cx="2988945" cy="360680"/>
                <wp:effectExtent l="0" t="0" r="1905" b="1270"/>
                <wp:wrapNone/>
                <wp:docPr id="22" name="Rectángulo redondead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151E26" id="Rectángulo redondeado 22" o:spid="_x0000_s1026" style="position:absolute;margin-left:252.75pt;margin-top:383.4pt;width:235.35pt;height:28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" fillcolor="#dadada" stroked="f" strokeweight="1.5pt">
                <v:stroke endcap="round"/>
              </v:roundrect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049BA05" wp14:editId="377239D1">
                <wp:simplePos x="0" y="0"/>
                <wp:positionH relativeFrom="margin">
                  <wp:posOffset>-288290</wp:posOffset>
                </wp:positionH>
                <wp:positionV relativeFrom="paragraph">
                  <wp:posOffset>4829810</wp:posOffset>
                </wp:positionV>
                <wp:extent cx="2553970" cy="1404620"/>
                <wp:effectExtent l="0" t="0" r="0" b="7620"/>
                <wp:wrapSquare wrapText="bothSides"/>
                <wp:docPr id="26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FORMACIÓN ACADÉMICA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49BA05" id="_x0000_s1028" type="#_x0000_t202" style="position:absolute;margin-left:-22.7pt;margin-top:380.3pt;width:201.1pt;height:110.6pt;z-index:2517012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FORMACIÓN ACADÉMICA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0E543" wp14:editId="6D08091D">
                <wp:simplePos x="0" y="0"/>
                <wp:positionH relativeFrom="column">
                  <wp:posOffset>-514764</wp:posOffset>
                </wp:positionH>
                <wp:positionV relativeFrom="paragraph">
                  <wp:posOffset>4871085</wp:posOffset>
                </wp:positionV>
                <wp:extent cx="2988945" cy="360680"/>
                <wp:effectExtent l="0" t="0" r="1905" b="1270"/>
                <wp:wrapNone/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43886C" id="Rectángulo redondeado 20" o:spid="_x0000_s1026" style="position:absolute;margin-left:-40.55pt;margin-top:383.55pt;width:235.35pt;height:28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" fillcolor="#dadada" stroked="f" strokeweight="1.5pt">
                <v:stroke endcap="round"/>
              </v:roundrect>
            </w:pict>
          </mc:Fallback>
        </mc:AlternateContent>
      </w:r>
      <w:r w:rsidR="0033060E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8528C34" wp14:editId="41D98BAB">
                <wp:simplePos x="0" y="0"/>
                <wp:positionH relativeFrom="margin">
                  <wp:posOffset>1681701</wp:posOffset>
                </wp:positionH>
                <wp:positionV relativeFrom="paragraph">
                  <wp:posOffset>3220085</wp:posOffset>
                </wp:positionV>
                <wp:extent cx="2374900" cy="1404620"/>
                <wp:effectExtent l="0" t="0" r="0" b="0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1BC7" w:rsidRPr="00EC1BC7" w:rsidRDefault="00EC1BC7" w:rsidP="00EC1BC7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C1BC7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EXTRACTO PROFESIONAL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528C34" id="_x0000_s1029" type="#_x0000_t202" style="position:absolute;margin-left:132.4pt;margin-top:253.55pt;width:187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" filled="f" stroked="f">
                <v:textbox style="mso-fit-shape-to-text:t">
                  <w:txbxContent>
                    <w:p w:rsidR="00EC1BC7" w:rsidRPr="00EC1BC7" w:rsidRDefault="00EC1BC7" w:rsidP="00EC1BC7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EC1BC7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EXTRACTO PROFESIONAL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943CD" w:rsidRPr="0014304E">
        <w:rPr>
          <w:noProof/>
          <w:color w:val="0070C0"/>
          <w:lang w:val="es-MX" w:eastAsia="es-MX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1D004B9" wp14:editId="345212BC">
                <wp:simplePos x="0" y="0"/>
                <wp:positionH relativeFrom="page">
                  <wp:posOffset>3175</wp:posOffset>
                </wp:positionH>
                <wp:positionV relativeFrom="paragraph">
                  <wp:posOffset>3173730</wp:posOffset>
                </wp:positionV>
                <wp:extent cx="7550785" cy="389890"/>
                <wp:effectExtent l="0" t="0" r="0" b="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3898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F5AAD0F" id="Rectángulo 11" o:spid="_x0000_s1026" style="position:absolute;margin-left:.25pt;margin-top:249.9pt;width:594.55pt;height:30.7pt;z-index:25165312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" fillcolor="#1c6194 [2405]" stroked="f" strokeweight="1.5pt">
                <v:stroke endcap="round"/>
                <w10:wrap anchorx="page"/>
              </v:rect>
            </w:pict>
          </mc:Fallback>
        </mc:AlternateContent>
      </w:r>
      <w:r w:rsidR="005943CD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A594DB" wp14:editId="2A4C783E">
                <wp:simplePos x="0" y="0"/>
                <wp:positionH relativeFrom="page">
                  <wp:posOffset>3175</wp:posOffset>
                </wp:positionH>
                <wp:positionV relativeFrom="paragraph">
                  <wp:posOffset>4722495</wp:posOffset>
                </wp:positionV>
                <wp:extent cx="7550785" cy="81915"/>
                <wp:effectExtent l="0" t="0" r="12065" b="13335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81915"/>
                        </a:xfrm>
                        <a:prstGeom prst="rect">
                          <a:avLst/>
                        </a:prstGeom>
                        <a:solidFill>
                          <a:srgbClr val="6CC6C9"/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62A33" id="Rectángulo 16" o:spid="_x0000_s1026" style="position:absolute;margin-left:.25pt;margin-top:371.85pt;width:594.55pt;height:6.4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" fillcolor="#6cc6c9" strokecolor="#1481ab [2404]" strokeweight="1.5pt">
                <v:stroke endcap="round"/>
                <w10:wrap anchorx="page"/>
              </v:rect>
            </w:pict>
          </mc:Fallback>
        </mc:AlternateContent>
      </w:r>
    </w:p>
    <w:p w:rsidR="0028059C" w:rsidRPr="0028059C" w:rsidRDefault="0028059C" w:rsidP="0028059C"/>
    <w:p w:rsidR="0028059C" w:rsidRPr="0028059C" w:rsidRDefault="009B11B9" w:rsidP="0028059C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49104DF7" wp14:editId="118BCA6F">
                <wp:simplePos x="0" y="0"/>
                <wp:positionH relativeFrom="margin">
                  <wp:posOffset>-428625</wp:posOffset>
                </wp:positionH>
                <wp:positionV relativeFrom="paragraph">
                  <wp:posOffset>238760</wp:posOffset>
                </wp:positionV>
                <wp:extent cx="6581140" cy="590550"/>
                <wp:effectExtent l="0" t="0" r="0" b="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1140" cy="590550"/>
                          <a:chOff x="0" y="0"/>
                          <a:chExt cx="6550319" cy="282102"/>
                        </a:xfrm>
                        <a:solidFill>
                          <a:schemeClr val="accent2">
                            <a:lumMod val="75000"/>
                          </a:schemeClr>
                        </a:solidFill>
                      </wpg:grpSpPr>
                      <wps:wsp>
                        <wps:cNvPr id="6" name="Rectángulo 6"/>
                        <wps:cNvSpPr/>
                        <wps:spPr>
                          <a:xfrm>
                            <a:off x="237486" y="0"/>
                            <a:ext cx="6070059" cy="282102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riángulo isósceles 7"/>
                        <wps:cNvSpPr/>
                        <wps:spPr>
                          <a:xfrm rot="16200000">
                            <a:off x="-19367" y="20548"/>
                            <a:ext cx="280670" cy="241935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riángulo isósceles 8"/>
                        <wps:cNvSpPr/>
                        <wps:spPr>
                          <a:xfrm rot="5400000">
                            <a:off x="6288965" y="20548"/>
                            <a:ext cx="280671" cy="24203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55C001" id="Grupo 9" o:spid="_x0000_s1026" style="position:absolute;margin-left:-33.75pt;margin-top:18.8pt;width:518.2pt;height:46.5pt;z-index:251650048;mso-position-horizontal-relative:margin;mso-width-relative:margin;mso-height-relative:margin" coordsize="65503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">
                <v:rect id="Rectángulo 6" o:spid="_x0000_s1027" style="position:absolute;left:2374;width:60701;height:28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7928UA&#10;AADaAAAADwAAAGRycy9kb3ducmV2LnhtbESPzWrCQBSF94LvMNyCO51URGrMREQU2ypI1S66u2Su&#10;STRzJ2RGTfv0HaHQ5eH8fJxk1ppK3KhxpWUFz4MIBHFmdcm5guNh1X8B4TyyxsoyKfgmB7O020kw&#10;1vbOH3Tb+1yEEXYxKii8r2MpXVaQQTewNXHwTrYx6INscqkbvIdxU8lhFI2lwZIDocCaFgVll/3V&#10;BO561163y836beJHP1/28xAN389K9Z7a+RSEp9b/h//ar1rBGB5Xwg2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Pv3bxQAAANoAAAAPAAAAAAAAAAAAAAAAAJgCAABkcnMv&#10;ZG93bnJldi54bWxQSwUGAAAAAAQABAD1AAAAigMAAAAA&#10;" fillcolor="#1c6194 [2405]" stroked="f" strokeweight="1.5pt">
                  <v:stroke endcap="round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7" o:spid="_x0000_s1028" type="#_x0000_t5" style="position:absolute;left:-194;top:205;width:2807;height:241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fILsIA&#10;AADaAAAADwAAAGRycy9kb3ducmV2LnhtbESPQWvCQBSE74L/YXmCN7NR1JbUTbAthfZobO+P7Osm&#10;bfZtzG41+fduQfA4zMw3zK4YbCvO1PvGsYJlkoIgrpxu2Cj4PL4tHkH4gKyxdUwKRvJQ5NPJDjPt&#10;LnygcxmMiBD2GSqoQ+gyKX1Vk0WfuI44et+utxii7I3UPV4i3LZylaZbabHhuFBjRy81Vb/ln1Xg&#10;lutS/2z0KTUfX11jtuPq+XVUaj4b9k8gAg3hHr6137WCB/i/Em+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98guwgAAANoAAAAPAAAAAAAAAAAAAAAAAJgCAABkcnMvZG93&#10;bnJldi54bWxQSwUGAAAAAAQABAD1AAAAhwMAAAAA&#10;" filled="f" stroked="f" strokeweight="1.5pt">
                  <v:stroke endcap="round"/>
                </v:shape>
                <v:shape id="Triángulo isósceles 8" o:spid="_x0000_s1029" type="#_x0000_t5" style="position:absolute;left:62889;top:205;width:2807;height:2421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0vEsEA&#10;AADaAAAADwAAAGRycy9kb3ducmV2LnhtbERPS08CMRC+k/gfmjHhBq1gDFkpRHkkcPAgevA42Y67&#10;i9vp2hZY/z1zIPH45XvPl71v1ZliagJbeBgbUMRlcA1XFj4/tqMZqJSRHbaBycIfJVgu7gZzLFy4&#10;8DudD7lSEsKpQAt1zl2hdSpr8pjGoSMW7jtEj1lgrLSLeJFw3+qJMU/aY8PSUGNHq5rKn8PJy4xo&#10;NvujeTxOd/vJ72z6uv5ava2tHd73L8+gMvX5X3xz75wF2SpXxA96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dLxLBAAAA2gAAAA8AAAAAAAAAAAAAAAAAmAIAAGRycy9kb3du&#10;cmV2LnhtbFBLBQYAAAAABAAEAPUAAACGAwAAAAA=&#10;" filled="f" stroked="f" strokeweight="1.5pt">
                  <v:stroke endcap="round"/>
                </v:shape>
                <w10:wrap anchorx="margin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549C6B8E" wp14:editId="0FD7139C">
                <wp:simplePos x="0" y="0"/>
                <wp:positionH relativeFrom="margin">
                  <wp:posOffset>485775</wp:posOffset>
                </wp:positionH>
                <wp:positionV relativeFrom="paragraph">
                  <wp:posOffset>238760</wp:posOffset>
                </wp:positionV>
                <wp:extent cx="5019675" cy="581025"/>
                <wp:effectExtent l="0" t="0" r="9525" b="9525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5810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46C6" w:rsidRPr="009B3512" w:rsidRDefault="009B3512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Puesto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Actual</w:t>
                            </w:r>
                            <w:r w:rsidR="00B81EC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: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a la fecha</w:t>
                            </w: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FC3CB5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A</w:t>
                            </w: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nte el Instituto Nacional de Transparencia, Acceso a </w:t>
                            </w:r>
                            <w:r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la Información y Protección de Datos Personales 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del Partido Acción Nacional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9C6B8E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38.25pt;margin-top:18.8pt;width:395.25pt;height:45.7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" fillcolor="#1c6194 [2405]" stroked="f">
                <v:textbox>
                  <w:txbxContent>
                    <w:p w:rsidR="00E046C6" w:rsidRPr="009B3512" w:rsidRDefault="009B3512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Puesto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Actual</w:t>
                      </w:r>
                      <w:r w:rsidR="00B81EC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: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a la fecha</w:t>
                      </w: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: </w:t>
                      </w:r>
                      <w:r w:rsidR="00FC3CB5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A</w:t>
                      </w: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nte el Instituto Nacional de Transparencia, Acceso a </w:t>
                      </w:r>
                      <w:r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la Información y Protección de Datos Personales 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del Partido Acción Nacional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1A6067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7915E996" wp14:editId="58AF1FEB">
                <wp:simplePos x="0" y="0"/>
                <wp:positionH relativeFrom="margin">
                  <wp:align>center</wp:align>
                </wp:positionH>
                <wp:positionV relativeFrom="paragraph">
                  <wp:posOffset>806450</wp:posOffset>
                </wp:positionV>
                <wp:extent cx="6138545" cy="311150"/>
                <wp:effectExtent l="0" t="0" r="14605" b="1270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854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D4E50" w:rsidRPr="00184EFB" w:rsidRDefault="003D4E50">
                            <w:pP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5E996" id="_x0000_s1032" type="#_x0000_t202" style="position:absolute;margin-left:0;margin-top:63.5pt;width:483.35pt;height:24.5pt;z-index:25172992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" filled="f" strokecolor="white [3212]">
                <v:textbox>
                  <w:txbxContent>
                    <w:p w:rsidR="003D4E50" w:rsidRPr="00184EFB" w:rsidRDefault="003D4E50">
                      <w:pP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686119" wp14:editId="2C61D70C">
                <wp:simplePos x="0" y="0"/>
                <wp:positionH relativeFrom="margin">
                  <wp:align>center</wp:align>
                </wp:positionH>
                <wp:positionV relativeFrom="paragraph">
                  <wp:posOffset>731520</wp:posOffset>
                </wp:positionV>
                <wp:extent cx="6109397" cy="0"/>
                <wp:effectExtent l="0" t="0" r="24765" b="19050"/>
                <wp:wrapNone/>
                <wp:docPr id="197" name="Conector rect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939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AD21E8" id="Conector recto 197" o:spid="_x0000_s1026" style="position:absolute;z-index:2517217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57.6pt" to="481.05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" strokecolor="#6cc6c9" strokeweight="1.5pt">
                <v:stroke endcap="round"/>
                <w10:wrap anchorx="margin"/>
              </v:line>
            </w:pict>
          </mc:Fallback>
        </mc:AlternateContent>
      </w:r>
    </w:p>
    <w:p w:rsidR="0028059C" w:rsidRPr="0028059C" w:rsidRDefault="0028059C" w:rsidP="0028059C"/>
    <w:p w:rsidR="009B3512" w:rsidRDefault="009B3512" w:rsidP="0011595F">
      <w:pPr>
        <w:tabs>
          <w:tab w:val="left" w:pos="5595"/>
        </w:tabs>
      </w:pPr>
      <w:r w:rsidRPr="006F118F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083AE77" wp14:editId="16C8F389">
                <wp:simplePos x="0" y="0"/>
                <wp:positionH relativeFrom="margin">
                  <wp:posOffset>-571500</wp:posOffset>
                </wp:positionH>
                <wp:positionV relativeFrom="paragraph">
                  <wp:posOffset>753745</wp:posOffset>
                </wp:positionV>
                <wp:extent cx="6798310" cy="1104900"/>
                <wp:effectExtent l="0" t="0" r="0" b="0"/>
                <wp:wrapSquare wrapText="bothSides"/>
                <wp:docPr id="28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8310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34D8" w:rsidRDefault="006134D8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FC3CB5" w:rsidP="00FC3CB5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center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ACOSTA RANGEL MARIA DEL ROSARIO</w:t>
                            </w:r>
                          </w:p>
                          <w:p w:rsidR="00FC3CB5" w:rsidRDefault="00FC3CB5" w:rsidP="00FC3CB5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center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Pr="008B583C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3AE77" id="_x0000_s1031" type="#_x0000_t202" style="position:absolute;margin-left:-45pt;margin-top:59.35pt;width:535.3pt;height:87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" filled="f" stroked="f">
                <v:textbox>
                  <w:txbxContent>
                    <w:p w:rsidR="006134D8" w:rsidRDefault="006134D8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FC3CB5" w:rsidP="00FC3CB5">
                      <w:pPr>
                        <w:pStyle w:val="Textoindependiente2"/>
                        <w:spacing w:line="240" w:lineRule="atLeast"/>
                        <w:ind w:right="72"/>
                        <w:jc w:val="center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ACOSTA RANGEL MARIA DEL ROSARIO</w:t>
                      </w:r>
                    </w:p>
                    <w:p w:rsidR="00FC3CB5" w:rsidRDefault="00FC3CB5" w:rsidP="00FC3CB5">
                      <w:pPr>
                        <w:pStyle w:val="Textoindependiente2"/>
                        <w:spacing w:line="240" w:lineRule="atLeast"/>
                        <w:ind w:right="72"/>
                        <w:jc w:val="center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Pr="008B583C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1595F">
        <w:tab/>
      </w:r>
    </w:p>
    <w:p w:rsidR="009B3512" w:rsidRDefault="009B3512" w:rsidP="0028059C"/>
    <w:p w:rsidR="0011595F" w:rsidRDefault="0011595F" w:rsidP="0028059C"/>
    <w:p w:rsidR="00FC3CB5" w:rsidRDefault="00FC3CB5" w:rsidP="00FC3CB5">
      <w:pPr>
        <w:jc w:val="center"/>
      </w:pPr>
      <w:r>
        <w:t>PASANTE DE LIC. EN ADMINISTRACIÓN</w:t>
      </w:r>
    </w:p>
    <w:p w:rsidR="00FE2B73" w:rsidRDefault="00FE2B73" w:rsidP="00FC3CB5">
      <w:pPr>
        <w:jc w:val="center"/>
      </w:pPr>
    </w:p>
    <w:p w:rsidR="00FC3CB5" w:rsidRDefault="00FC3CB5" w:rsidP="0028059C"/>
    <w:p w:rsidR="00FE2B73" w:rsidRDefault="00FE2B73" w:rsidP="0028059C"/>
    <w:p w:rsidR="00FE2B73" w:rsidRPr="0028059C" w:rsidRDefault="00FE2B73" w:rsidP="0028059C"/>
    <w:p w:rsidR="0028059C" w:rsidRPr="0028059C" w:rsidRDefault="00FC3CB5" w:rsidP="0028059C"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00FC7194" wp14:editId="6F9DE89F">
                <wp:simplePos x="0" y="0"/>
                <wp:positionH relativeFrom="margin">
                  <wp:posOffset>-809625</wp:posOffset>
                </wp:positionH>
                <wp:positionV relativeFrom="paragraph">
                  <wp:posOffset>973455</wp:posOffset>
                </wp:positionV>
                <wp:extent cx="3600450" cy="600075"/>
                <wp:effectExtent l="0" t="0" r="0" b="0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600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3CB5" w:rsidRPr="00FC3CB5" w:rsidRDefault="0028059C" w:rsidP="00FC3CB5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C3CB5" w:rsidRPr="00FC3CB5">
                              <w:rPr>
                                <w:b/>
                                <w:i/>
                              </w:rPr>
                              <w:t>-BACHILLERATO</w:t>
                            </w:r>
                            <w:r w:rsidR="00FC3CB5" w:rsidRPr="00FC3CB5">
                              <w:rPr>
                                <w:i/>
                              </w:rPr>
                              <w:t xml:space="preserve"> </w:t>
                            </w:r>
                          </w:p>
                          <w:p w:rsidR="00FC3CB5" w:rsidRDefault="00FC3CB5" w:rsidP="00FC3CB5">
                            <w:r>
                              <w:t>SOLDADO DAMIAN CARMONA”</w:t>
                            </w:r>
                          </w:p>
                          <w:p w:rsidR="00C33036" w:rsidRDefault="00C33036" w:rsidP="006C529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</w:pPr>
                          </w:p>
                          <w:p w:rsidR="0028059C" w:rsidRPr="00C860D3" w:rsidRDefault="0028059C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FC7194" id="_x0000_s1032" type="#_x0000_t202" style="position:absolute;margin-left:-63.75pt;margin-top:76.65pt;width:283.5pt;height:47.25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" filled="f" stroked="f">
                <v:textbox>
                  <w:txbxContent>
                    <w:p w:rsidR="00FC3CB5" w:rsidRPr="00FC3CB5" w:rsidRDefault="0028059C" w:rsidP="00FC3CB5">
                      <w:pPr>
                        <w:rPr>
                          <w:i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  <w:t xml:space="preserve"> </w:t>
                      </w:r>
                      <w:r w:rsidR="00FC3CB5" w:rsidRPr="00FC3CB5">
                        <w:rPr>
                          <w:b/>
                          <w:i/>
                        </w:rPr>
                        <w:t>-</w:t>
                      </w:r>
                      <w:r w:rsidR="00FC3CB5" w:rsidRPr="00FC3CB5">
                        <w:rPr>
                          <w:b/>
                          <w:i/>
                        </w:rPr>
                        <w:t>BACHILLERATO</w:t>
                      </w:r>
                      <w:r w:rsidR="00FC3CB5" w:rsidRPr="00FC3CB5">
                        <w:rPr>
                          <w:i/>
                        </w:rPr>
                        <w:t xml:space="preserve"> </w:t>
                      </w:r>
                    </w:p>
                    <w:p w:rsidR="00FC3CB5" w:rsidRDefault="00FC3CB5" w:rsidP="00FC3CB5">
                      <w:r>
                        <w:t>SOLDADO DAMIAN CARMONA”</w:t>
                      </w:r>
                    </w:p>
                    <w:p w:rsidR="00C33036" w:rsidRDefault="00C33036" w:rsidP="006C529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</w:pPr>
                    </w:p>
                    <w:p w:rsidR="0028059C" w:rsidRPr="00C860D3" w:rsidRDefault="0028059C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2384" behindDoc="0" locked="0" layoutInCell="1" allowOverlap="1" wp14:anchorId="1C6C8353" wp14:editId="09F6B8FC">
                <wp:simplePos x="0" y="0"/>
                <wp:positionH relativeFrom="margin">
                  <wp:posOffset>-800100</wp:posOffset>
                </wp:positionH>
                <wp:positionV relativeFrom="paragraph">
                  <wp:posOffset>159385</wp:posOffset>
                </wp:positionV>
                <wp:extent cx="3600450" cy="561975"/>
                <wp:effectExtent l="0" t="0" r="0" b="0"/>
                <wp:wrapSquare wrapText="bothSides"/>
                <wp:docPr id="1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561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3CB5" w:rsidRPr="00FC3CB5" w:rsidRDefault="00FC3CB5" w:rsidP="00FC3CB5">
                            <w:pPr>
                              <w:rPr>
                                <w:b/>
                                <w:i/>
                              </w:rPr>
                            </w:pPr>
                            <w:r w:rsidRPr="00FC3CB5"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  <w:sz w:val="24"/>
                                <w:szCs w:val="24"/>
                              </w:rPr>
                              <w:t>-</w:t>
                            </w:r>
                            <w:r w:rsidRPr="00FC3CB5">
                              <w:rPr>
                                <w:b/>
                                <w:i/>
                              </w:rPr>
                              <w:t>UNIVERSIDAD AUTONOMA DE SAN LUIS POTOSI</w:t>
                            </w:r>
                          </w:p>
                          <w:p w:rsidR="00FC3CB5" w:rsidRDefault="00FC3CB5" w:rsidP="00FC3CB5">
                            <w:r>
                              <w:t>PASANTE DE LIC. EN ADMINISTRACIÓN</w:t>
                            </w:r>
                          </w:p>
                          <w:p w:rsidR="00FC3CB5" w:rsidRDefault="00FC3CB5" w:rsidP="00FC3CB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</w:pPr>
                          </w:p>
                          <w:p w:rsidR="00FC3CB5" w:rsidRPr="00C860D3" w:rsidRDefault="00FC3CB5" w:rsidP="00FC3CB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6C8353" id="_x0000_s1033" type="#_x0000_t202" style="position:absolute;margin-left:-63pt;margin-top:12.55pt;width:283.5pt;height:44.25pt;z-index:251792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" filled="f" stroked="f">
                <v:textbox>
                  <w:txbxContent>
                    <w:p w:rsidR="00FC3CB5" w:rsidRPr="00FC3CB5" w:rsidRDefault="00FC3CB5" w:rsidP="00FC3CB5">
                      <w:pPr>
                        <w:rPr>
                          <w:b/>
                          <w:i/>
                        </w:rPr>
                      </w:pPr>
                      <w:r w:rsidRPr="00FC3CB5">
                        <w:rPr>
                          <w:rFonts w:ascii="Century Gothic" w:hAnsi="Century Gothic"/>
                          <w:b/>
                          <w:i/>
                          <w:color w:val="4B7F8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b/>
                          <w:i/>
                          <w:color w:val="4B7F83"/>
                          <w:sz w:val="24"/>
                          <w:szCs w:val="24"/>
                        </w:rPr>
                        <w:t>-</w:t>
                      </w:r>
                      <w:r w:rsidRPr="00FC3CB5">
                        <w:rPr>
                          <w:b/>
                          <w:i/>
                        </w:rPr>
                        <w:t>UNIVERSIDAD AUTONOMA DE SAN LUIS POTOSI</w:t>
                      </w:r>
                    </w:p>
                    <w:p w:rsidR="00FC3CB5" w:rsidRDefault="00FC3CB5" w:rsidP="00FC3CB5">
                      <w:r>
                        <w:t>PASANTE DE LIC. EN ADMINISTRACIÓN</w:t>
                      </w:r>
                    </w:p>
                    <w:p w:rsidR="00FC3CB5" w:rsidRDefault="00FC3CB5" w:rsidP="00FC3CB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</w:pPr>
                    </w:p>
                    <w:p w:rsidR="00FC3CB5" w:rsidRPr="00C860D3" w:rsidRDefault="00FC3CB5" w:rsidP="00FC3CB5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B11B9">
        <w:rPr>
          <w:rFonts w:ascii="Century Gothic" w:hAnsi="Century Gothic"/>
          <w:i/>
          <w:noProof/>
          <w:color w:val="4B7F83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5520" behindDoc="0" locked="0" layoutInCell="1" allowOverlap="1" wp14:anchorId="59234701" wp14:editId="3967D8B1">
                <wp:simplePos x="0" y="0"/>
                <wp:positionH relativeFrom="page">
                  <wp:posOffset>4010025</wp:posOffset>
                </wp:positionH>
                <wp:positionV relativeFrom="paragraph">
                  <wp:posOffset>135255</wp:posOffset>
                </wp:positionV>
                <wp:extent cx="3397885" cy="495300"/>
                <wp:effectExtent l="0" t="0" r="0" b="0"/>
                <wp:wrapNone/>
                <wp:docPr id="29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7885" cy="495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3CB5" w:rsidRPr="00FC3CB5" w:rsidRDefault="00FC3CB5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FC3CB5"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>2015-2016</w:t>
                            </w:r>
                          </w:p>
                          <w:p w:rsidR="00371ADE" w:rsidRPr="00FC3CB5" w:rsidRDefault="00FC3CB5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FC3CB5"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>FUNERALES ROCAM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34701" id="_x0000_s1034" type="#_x0000_t202" style="position:absolute;margin-left:315.75pt;margin-top:10.65pt;width:267.55pt;height:39pt;z-index:2517555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" filled="f" stroked="f">
                <v:textbox>
                  <w:txbxContent>
                    <w:p w:rsidR="00FC3CB5" w:rsidRPr="00FC3CB5" w:rsidRDefault="00FC3CB5" w:rsidP="0035426F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r w:rsidRPr="00FC3CB5"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>2015-2016</w:t>
                      </w:r>
                    </w:p>
                    <w:p w:rsidR="00371ADE" w:rsidRPr="00FC3CB5" w:rsidRDefault="00FC3CB5" w:rsidP="0035426F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r w:rsidRPr="00FC3CB5"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>FUNERALES ROCAM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D2606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FF0C448" wp14:editId="32A6F106">
                <wp:simplePos x="0" y="0"/>
                <wp:positionH relativeFrom="page">
                  <wp:align>left</wp:align>
                </wp:positionH>
                <wp:positionV relativeFrom="paragraph">
                  <wp:posOffset>1913890</wp:posOffset>
                </wp:positionV>
                <wp:extent cx="3783330" cy="145415"/>
                <wp:effectExtent l="0" t="0" r="26670" b="26035"/>
                <wp:wrapNone/>
                <wp:docPr id="257" name="Rectángulo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3330" cy="145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14A989" id="Rectángulo 257" o:spid="_x0000_s1026" style="position:absolute;margin-left:0;margin-top:150.7pt;width:297.9pt;height:11.45pt;z-index:25169408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" fillcolor="#1c6194 [2405]" strokecolor="#0070c0" strokeweight="1.5pt">
                <v:stroke endcap="round"/>
                <w10:wrap anchorx="page"/>
              </v:rect>
            </w:pict>
          </mc:Fallback>
        </mc:AlternateContent>
      </w:r>
      <w:r w:rsidR="0011595F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4979381D" wp14:editId="4A6A8E92">
                <wp:simplePos x="0" y="0"/>
                <wp:positionH relativeFrom="column">
                  <wp:posOffset>3046095</wp:posOffset>
                </wp:positionH>
                <wp:positionV relativeFrom="paragraph">
                  <wp:posOffset>1939925</wp:posOffset>
                </wp:positionV>
                <wp:extent cx="3359150" cy="0"/>
                <wp:effectExtent l="0" t="0" r="31750" b="19050"/>
                <wp:wrapNone/>
                <wp:docPr id="288" name="Conector recto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1B7F0F" id="Conector recto 288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85pt,152.75pt" to="504.3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" strokecolor="#6cc6c9" strokeweight="1.5pt">
                <v:stroke endcap="round"/>
              </v:line>
            </w:pict>
          </mc:Fallback>
        </mc:AlternateContent>
      </w:r>
      <w:r w:rsidR="0028059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74EC4F4D" wp14:editId="28AB3C21">
                <wp:simplePos x="0" y="0"/>
                <wp:positionH relativeFrom="column">
                  <wp:posOffset>2867025</wp:posOffset>
                </wp:positionH>
                <wp:positionV relativeFrom="paragraph">
                  <wp:posOffset>742950</wp:posOffset>
                </wp:positionV>
                <wp:extent cx="242376" cy="0"/>
                <wp:effectExtent l="0" t="0" r="24765" b="1905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237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w16se="http://schemas.microsoft.com/office/word/2015/wordml/symex">
            <w:pict>
              <v:line w14:anchorId="5EF9C6AA" id="Conector recto 18" o:spid="_x0000_s1026" style="position:absolute;flip:y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75pt,58.5pt" to="244.85pt,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" strokecolor="#6cc6c9">
                <v:stroke endcap="round"/>
              </v:line>
            </w:pict>
          </mc:Fallback>
        </mc:AlternateContent>
      </w:r>
    </w:p>
    <w:p w:rsidR="00FC3CB5" w:rsidRDefault="00FC3CB5" w:rsidP="00FC3CB5"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369F5ED0" wp14:editId="1B051F31">
                <wp:simplePos x="0" y="0"/>
                <wp:positionH relativeFrom="page">
                  <wp:align>right</wp:align>
                </wp:positionH>
                <wp:positionV relativeFrom="paragraph">
                  <wp:posOffset>8890</wp:posOffset>
                </wp:positionV>
                <wp:extent cx="3550285" cy="1457325"/>
                <wp:effectExtent l="0" t="0" r="0" b="0"/>
                <wp:wrapSquare wrapText="bothSides"/>
                <wp:docPr id="20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0285" cy="1457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23C1" w:rsidRDefault="009423C1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FC3CB5" w:rsidRDefault="00FC3CB5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FC3CB5" w:rsidRDefault="00FC3CB5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>2015</w:t>
                            </w:r>
                          </w:p>
                          <w:p w:rsidR="00FC3CB5" w:rsidRDefault="00FC3CB5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>QATSUKO S.C</w:t>
                            </w:r>
                          </w:p>
                          <w:p w:rsidR="00FC3CB5" w:rsidRPr="00151F61" w:rsidRDefault="00FC3CB5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>AUXILIAR ADMINISTRATIVO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9F5ED0" id="_x0000_s1035" type="#_x0000_t202" style="position:absolute;margin-left:228.35pt;margin-top:.7pt;width:279.55pt;height:114.75pt;z-index:25173196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" filled="f" stroked="f">
                <v:textbox>
                  <w:txbxContent>
                    <w:p w:rsidR="009423C1" w:rsidRDefault="009423C1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</w:p>
                    <w:p w:rsidR="00FC3CB5" w:rsidRDefault="00FC3CB5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</w:p>
                    <w:p w:rsidR="00FC3CB5" w:rsidRDefault="00FC3CB5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>2015</w:t>
                      </w:r>
                    </w:p>
                    <w:p w:rsidR="00FC3CB5" w:rsidRDefault="00FC3CB5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>QATSUKO S.C</w:t>
                      </w:r>
                    </w:p>
                    <w:p w:rsidR="00FC3CB5" w:rsidRPr="00151F61" w:rsidRDefault="00FC3CB5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>AUXILIAR ADMINISTRATIVO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FC3CB5" w:rsidRDefault="00FC3CB5" w:rsidP="00FC3CB5"/>
    <w:p w:rsidR="00FC3CB5" w:rsidRDefault="00FC3CB5" w:rsidP="0028059C">
      <w:pPr>
        <w:rPr>
          <w:rFonts w:ascii="Arial" w:hAnsi="Arial" w:cs="Arial"/>
          <w:i/>
        </w:rPr>
      </w:pPr>
    </w:p>
    <w:p w:rsidR="00FC3CB5" w:rsidRDefault="00FC3CB5" w:rsidP="0028059C">
      <w:pPr>
        <w:rPr>
          <w:rFonts w:ascii="Arial" w:hAnsi="Arial" w:cs="Arial"/>
          <w:i/>
        </w:rPr>
      </w:pPr>
    </w:p>
    <w:p w:rsidR="0028059C" w:rsidRPr="00FC3CB5" w:rsidRDefault="00FE2B73" w:rsidP="00FC3CB5">
      <w:pPr>
        <w:rPr>
          <w:rFonts w:ascii="Arial" w:hAnsi="Arial" w:cs="Arial"/>
          <w:i/>
        </w:rPr>
      </w:pPr>
      <w:r w:rsidRPr="00FE2B73">
        <w:rPr>
          <w:rFonts w:ascii="Arial" w:hAnsi="Arial" w:cs="Arial"/>
          <w:i/>
        </w:rPr>
        <w:t>Sin sanciones administrativas</w:t>
      </w:r>
      <w:r w:rsidR="00FC24B0"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5C33B548" wp14:editId="46BE709C">
                <wp:simplePos x="0" y="0"/>
                <wp:positionH relativeFrom="margin">
                  <wp:posOffset>2943225</wp:posOffset>
                </wp:positionH>
                <wp:positionV relativeFrom="paragraph">
                  <wp:posOffset>18415</wp:posOffset>
                </wp:positionV>
                <wp:extent cx="3476625" cy="885825"/>
                <wp:effectExtent l="0" t="0" r="0" b="0"/>
                <wp:wrapNone/>
                <wp:docPr id="2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426F" w:rsidRDefault="0035426F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color w:val="4B7F83"/>
                                <w:sz w:val="16"/>
                                <w:szCs w:val="16"/>
                              </w:rPr>
                            </w:pPr>
                          </w:p>
                          <w:p w:rsidR="00FE2B73" w:rsidRPr="00F64FBE" w:rsidRDefault="00FE2B73" w:rsidP="00FE2B73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  <w:p w:rsidR="006309C2" w:rsidRPr="00953C4A" w:rsidRDefault="006309C2" w:rsidP="006309C2">
                            <w:pPr>
                              <w:spacing w:after="6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3B548" id="_x0000_s1036" type="#_x0000_t202" style="position:absolute;margin-left:231.75pt;margin-top:1.45pt;width:273.75pt;height:69.75pt;z-index:251790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" filled="f" stroked="f">
                <v:textbox>
                  <w:txbxContent>
                    <w:p w:rsidR="0035426F" w:rsidRDefault="0035426F" w:rsidP="0035426F">
                      <w:pPr>
                        <w:spacing w:after="60"/>
                        <w:rPr>
                          <w:rFonts w:ascii="Century Gothic" w:hAnsi="Century Gothic"/>
                          <w:color w:val="4B7F83"/>
                          <w:sz w:val="16"/>
                          <w:szCs w:val="16"/>
                        </w:rPr>
                      </w:pPr>
                    </w:p>
                    <w:p w:rsidR="00FE2B73" w:rsidRPr="00F64FBE" w:rsidRDefault="00FE2B73" w:rsidP="00FE2B73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  <w:p w:rsidR="006309C2" w:rsidRPr="00953C4A" w:rsidRDefault="006309C2" w:rsidP="006309C2">
                      <w:pPr>
                        <w:spacing w:after="6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28059C" w:rsidRPr="00FC3CB5" w:rsidSect="008A4E0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2930" w:rsidRDefault="00F82930" w:rsidP="00383DEB">
      <w:pPr>
        <w:spacing w:after="0" w:line="240" w:lineRule="auto"/>
      </w:pPr>
      <w:r>
        <w:separator/>
      </w:r>
    </w:p>
  </w:endnote>
  <w:endnote w:type="continuationSeparator" w:id="0">
    <w:p w:rsidR="00F82930" w:rsidRDefault="00F82930" w:rsidP="00383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2930" w:rsidRDefault="00F82930" w:rsidP="00383DEB">
      <w:pPr>
        <w:spacing w:after="0" w:line="240" w:lineRule="auto"/>
      </w:pPr>
      <w:r>
        <w:separator/>
      </w:r>
    </w:p>
  </w:footnote>
  <w:footnote w:type="continuationSeparator" w:id="0">
    <w:p w:rsidR="00F82930" w:rsidRDefault="00F82930" w:rsidP="00383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ctiveWritingStyle w:appName="MSWord" w:lang="pt-BR" w:vendorID="64" w:dllVersion="131078" w:nlCheck="1" w:checkStyle="0"/>
  <w:activeWritingStyle w:appName="MSWord" w:lang="es-419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activeWritingStyle w:appName="MSWord" w:lang="es-ES_tradnl" w:vendorID="64" w:dllVersion="131078" w:nlCheck="1" w:checkStyle="1"/>
  <w:activeWritingStyle w:appName="MSWord" w:lang="en-U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04E"/>
    <w:rsid w:val="000219C3"/>
    <w:rsid w:val="00023A76"/>
    <w:rsid w:val="00042EE0"/>
    <w:rsid w:val="00056AE0"/>
    <w:rsid w:val="000D4966"/>
    <w:rsid w:val="000F7161"/>
    <w:rsid w:val="0010036C"/>
    <w:rsid w:val="0011595F"/>
    <w:rsid w:val="00130717"/>
    <w:rsid w:val="0014304E"/>
    <w:rsid w:val="001468FC"/>
    <w:rsid w:val="00151F61"/>
    <w:rsid w:val="001662BD"/>
    <w:rsid w:val="00184EFB"/>
    <w:rsid w:val="001949B9"/>
    <w:rsid w:val="001960E4"/>
    <w:rsid w:val="001A6067"/>
    <w:rsid w:val="001B0822"/>
    <w:rsid w:val="001E642F"/>
    <w:rsid w:val="0028059C"/>
    <w:rsid w:val="00294C1C"/>
    <w:rsid w:val="00296806"/>
    <w:rsid w:val="002B3B19"/>
    <w:rsid w:val="002D5EC5"/>
    <w:rsid w:val="00323102"/>
    <w:rsid w:val="0033060E"/>
    <w:rsid w:val="0033354E"/>
    <w:rsid w:val="00340404"/>
    <w:rsid w:val="0035426F"/>
    <w:rsid w:val="00361992"/>
    <w:rsid w:val="00365548"/>
    <w:rsid w:val="00371ADE"/>
    <w:rsid w:val="00383DEB"/>
    <w:rsid w:val="00385645"/>
    <w:rsid w:val="003C0589"/>
    <w:rsid w:val="003D4E50"/>
    <w:rsid w:val="003F2777"/>
    <w:rsid w:val="003F4C1E"/>
    <w:rsid w:val="004271AB"/>
    <w:rsid w:val="004833DA"/>
    <w:rsid w:val="00497B98"/>
    <w:rsid w:val="004C1CB8"/>
    <w:rsid w:val="005204D7"/>
    <w:rsid w:val="005258E3"/>
    <w:rsid w:val="005410E7"/>
    <w:rsid w:val="005606DE"/>
    <w:rsid w:val="00572258"/>
    <w:rsid w:val="005943CD"/>
    <w:rsid w:val="005C556D"/>
    <w:rsid w:val="00602D73"/>
    <w:rsid w:val="006134D8"/>
    <w:rsid w:val="006309C2"/>
    <w:rsid w:val="00633687"/>
    <w:rsid w:val="006517EA"/>
    <w:rsid w:val="00653052"/>
    <w:rsid w:val="0065633E"/>
    <w:rsid w:val="0067257F"/>
    <w:rsid w:val="00680851"/>
    <w:rsid w:val="006C5295"/>
    <w:rsid w:val="006D0ECA"/>
    <w:rsid w:val="006E4148"/>
    <w:rsid w:val="00710E86"/>
    <w:rsid w:val="007234DC"/>
    <w:rsid w:val="007240E0"/>
    <w:rsid w:val="0072502E"/>
    <w:rsid w:val="007A0D2F"/>
    <w:rsid w:val="008133AF"/>
    <w:rsid w:val="008231F6"/>
    <w:rsid w:val="00824D39"/>
    <w:rsid w:val="008431B6"/>
    <w:rsid w:val="0087651D"/>
    <w:rsid w:val="008808CE"/>
    <w:rsid w:val="00887BC0"/>
    <w:rsid w:val="008A4E01"/>
    <w:rsid w:val="008A713E"/>
    <w:rsid w:val="008B583C"/>
    <w:rsid w:val="008C3DD6"/>
    <w:rsid w:val="008E50B4"/>
    <w:rsid w:val="009423C1"/>
    <w:rsid w:val="00947F9B"/>
    <w:rsid w:val="00953C4A"/>
    <w:rsid w:val="00967E65"/>
    <w:rsid w:val="00983BF1"/>
    <w:rsid w:val="009927C4"/>
    <w:rsid w:val="009948A8"/>
    <w:rsid w:val="009B11B9"/>
    <w:rsid w:val="009B3512"/>
    <w:rsid w:val="009B749D"/>
    <w:rsid w:val="009D1A9E"/>
    <w:rsid w:val="009F2087"/>
    <w:rsid w:val="009F2D61"/>
    <w:rsid w:val="00A27777"/>
    <w:rsid w:val="00A57CA9"/>
    <w:rsid w:val="00AB4F56"/>
    <w:rsid w:val="00AD5FC0"/>
    <w:rsid w:val="00AD7C89"/>
    <w:rsid w:val="00AF4773"/>
    <w:rsid w:val="00B66B4C"/>
    <w:rsid w:val="00B81EC2"/>
    <w:rsid w:val="00B81FA1"/>
    <w:rsid w:val="00BA70F9"/>
    <w:rsid w:val="00BB0535"/>
    <w:rsid w:val="00C21ACE"/>
    <w:rsid w:val="00C33036"/>
    <w:rsid w:val="00C404D0"/>
    <w:rsid w:val="00C44162"/>
    <w:rsid w:val="00C860D3"/>
    <w:rsid w:val="00CA55AD"/>
    <w:rsid w:val="00CD244A"/>
    <w:rsid w:val="00D81BC2"/>
    <w:rsid w:val="00DA162D"/>
    <w:rsid w:val="00DE79D0"/>
    <w:rsid w:val="00E01D2F"/>
    <w:rsid w:val="00E046C6"/>
    <w:rsid w:val="00EA26A1"/>
    <w:rsid w:val="00EC1A6E"/>
    <w:rsid w:val="00EC1BC7"/>
    <w:rsid w:val="00ED2606"/>
    <w:rsid w:val="00EE75C1"/>
    <w:rsid w:val="00F41853"/>
    <w:rsid w:val="00F51A36"/>
    <w:rsid w:val="00F520A8"/>
    <w:rsid w:val="00F64FBE"/>
    <w:rsid w:val="00F82930"/>
    <w:rsid w:val="00F95DB1"/>
    <w:rsid w:val="00FC24B0"/>
    <w:rsid w:val="00FC3CB5"/>
    <w:rsid w:val="00FC4FC5"/>
    <w:rsid w:val="00FE2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05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3DEB"/>
  </w:style>
  <w:style w:type="paragraph" w:styleId="Piedepgina">
    <w:name w:val="footer"/>
    <w:basedOn w:val="Normal"/>
    <w:link w:val="Piedepgina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3DEB"/>
  </w:style>
  <w:style w:type="paragraph" w:styleId="Textoindependiente2">
    <w:name w:val="Body Text 2"/>
    <w:basedOn w:val="Normal"/>
    <w:link w:val="Textoindependiente2Car"/>
    <w:rsid w:val="008B583C"/>
    <w:pPr>
      <w:spacing w:after="0" w:line="240" w:lineRule="auto"/>
    </w:pPr>
    <w:rPr>
      <w:rFonts w:ascii="Arial" w:eastAsia="Times New Roman" w:hAnsi="Arial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B583C"/>
    <w:rPr>
      <w:rFonts w:ascii="Arial" w:eastAsia="Times New Roman" w:hAnsi="Arial" w:cs="Times New Roman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84EFB"/>
    <w:rPr>
      <w:color w:val="6EAC1C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s\AppData\Roaming\Microsoft\Plantillas\Curr&#237;culum%20con%20fotograf&#237;a%20(dise&#241;o%20en%20verde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elestial">
  <a:themeElements>
    <a:clrScheme name="Azul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elestial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elestial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lumMod val="110000"/>
              </a:schemeClr>
            </a:gs>
            <a:gs pos="100000">
              <a:schemeClr val="phClr">
                <a:tint val="82000"/>
                <a:alpha val="74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0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1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200000"/>
            </a:lightRig>
          </a:scene3d>
          <a:sp3d>
            <a:bevelT w="38100" h="127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6000"/>
                <a:hueMod val="100000"/>
                <a:satMod val="180000"/>
                <a:lumMod val="110000"/>
              </a:schemeClr>
            </a:gs>
            <a:gs pos="100000">
              <a:schemeClr val="phClr">
                <a:shade val="96000"/>
                <a:satMod val="160000"/>
                <a:lumMod val="100000"/>
              </a:schemeClr>
            </a:gs>
          </a:gsLst>
          <a:lin ang="4740000" scaled="1"/>
        </a:gradFill>
        <a:blipFill>
          <a:blip xmlns:r="http://schemas.openxmlformats.org/officeDocument/2006/relationships" r:embed="rId1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elestial" id="{C4BB2A3D-0E93-4C5F-B0D2-9D3FCE089CC5}" vid="{42E5908D-19A2-46FD-89FA-638B126129E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033B31DA58764B9C95249EE3674570" ma:contentTypeVersion="3" ma:contentTypeDescription="Create a new document." ma:contentTypeScope="" ma:versionID="95dc898934bc55d44f916a4c37f6ed9f">
  <xsd:schema xmlns:xsd="http://www.w3.org/2001/XMLSchema" xmlns:xs="http://www.w3.org/2001/XMLSchema" xmlns:p="http://schemas.microsoft.com/office/2006/metadata/properties" xmlns:ns2="f40e8ec9-c0d5-46bf-ada4-d85cb00858d0" xmlns:ns3="904e2ea1-c14c-483b-89ef-f6b2df6ba23c" targetNamespace="http://schemas.microsoft.com/office/2006/metadata/properties" ma:root="true" ma:fieldsID="b2e5cbfe1fc3ad2df5ba46ab37a879c3" ns2:_="" ns3:_="">
    <xsd:import namespace="f40e8ec9-c0d5-46bf-ada4-d85cb00858d0"/>
    <xsd:import namespace="904e2ea1-c14c-483b-89ef-f6b2df6ba23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0e8ec9-c0d5-46bf-ada4-d85cb00858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e2ea1-c14c-483b-89ef-f6b2df6ba23c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40e8ec9-c0d5-46bf-ada4-d85cb00858d0">
      <UserInfo>
        <DisplayName/>
        <AccountId xsi:nil="true"/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F68621-0C86-4588-A01A-E6BD3A392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0e8ec9-c0d5-46bf-ada4-d85cb00858d0"/>
    <ds:schemaRef ds:uri="904e2ea1-c14c-483b-89ef-f6b2df6ba2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AE9E5F2-28AF-47E3-A2B0-DE01576642DF}">
  <ds:schemaRefs>
    <ds:schemaRef ds:uri="http://schemas.microsoft.com/office/2006/metadata/properties"/>
    <ds:schemaRef ds:uri="http://schemas.microsoft.com/office/infopath/2007/PartnerControls"/>
    <ds:schemaRef ds:uri="f40e8ec9-c0d5-46bf-ada4-d85cb00858d0"/>
  </ds:schemaRefs>
</ds:datastoreItem>
</file>

<file path=customXml/itemProps3.xml><?xml version="1.0" encoding="utf-8"?>
<ds:datastoreItem xmlns:ds="http://schemas.openxmlformats.org/officeDocument/2006/customXml" ds:itemID="{99FCDB0F-5D40-4C39-86F9-2745CE3F0AE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D3A7D1D-3F4F-4897-B177-550F54FD97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con fotografía (diseño en verde).dotx</Template>
  <TotalTime>0</TotalTime>
  <Pages>1</Pages>
  <Words>16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2017-12-14T23:50:00Z</dcterms:created>
  <dcterms:modified xsi:type="dcterms:W3CDTF">2017-12-14T23:50:00Z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0x0101000A033B31DA58764B9C95249EE3674570</vt:lpwstr>
  </property>
</Properties>
</file>