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17416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2012 - 2015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17416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2012 - 2015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7C3EF6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Silvia Elena Lopez Uribe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7C3EF6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Silvia Elena Lopez Uribe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3EF6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4 diciembre 2016: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Presidente del Comité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Directivo Municipal</w:t>
                            </w:r>
                            <w:r w:rsidR="0081262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de</w:t>
                            </w:r>
                            <w:r w:rsidR="007C3EF6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Santo Domingo</w:t>
                            </w:r>
                          </w:p>
                          <w:p w:rsidR="009460B5" w:rsidRDefault="00A93A64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7C3EF6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4 diciembre 2016: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Presidente del Comité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Directivo Municipal</w:t>
                      </w:r>
                      <w:r w:rsidR="0081262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de</w:t>
                      </w:r>
                      <w:r w:rsidR="007C3EF6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Santo Domingo</w:t>
                      </w:r>
                    </w:p>
                    <w:p w:rsidR="009460B5" w:rsidRDefault="00A93A64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4A3D" w:rsidRDefault="00B04A3D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796D50" w:rsidRDefault="00174165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Regidora</w:t>
                            </w:r>
                          </w:p>
                          <w:p w:rsidR="00E06BF8" w:rsidRPr="00B04A3D" w:rsidRDefault="00E06BF8" w:rsidP="00B04A3D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B04A3D" w:rsidRDefault="00B04A3D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796D50" w:rsidRDefault="00174165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Regidora</w:t>
                      </w:r>
                    </w:p>
                    <w:p w:rsidR="00E06BF8" w:rsidRPr="00B04A3D" w:rsidRDefault="00E06BF8" w:rsidP="00B04A3D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436" w:rsidRPr="00220436" w:rsidRDefault="00220436" w:rsidP="00527CBD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220436" w:rsidRPr="00220436" w:rsidRDefault="00220436" w:rsidP="00527CBD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165" w:rsidRDefault="00174165" w:rsidP="0017416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Tec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. Administración de Empresas</w:t>
                            </w:r>
                          </w:p>
                          <w:p w:rsidR="00174165" w:rsidRPr="00DE3788" w:rsidRDefault="00174165" w:rsidP="0017416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Titulado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174165" w:rsidRDefault="00174165" w:rsidP="0017416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Tec</w:t>
                      </w:r>
                      <w:proofErr w:type="spellEnd"/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. Administración de Empresas</w:t>
                      </w:r>
                    </w:p>
                    <w:p w:rsidR="00174165" w:rsidRPr="00DE3788" w:rsidRDefault="00174165" w:rsidP="0017416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Titulado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666FD1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666FD1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50" w:rsidRPr="00FB2E24" w:rsidRDefault="00174165" w:rsidP="00174165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lang w:val="es-MX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s-MX"/>
                              </w:rPr>
                              <w:t>2007 - 2009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796D50" w:rsidRPr="00FB2E24" w:rsidRDefault="00174165" w:rsidP="00174165">
                      <w:pPr>
                        <w:spacing w:after="0"/>
                        <w:jc w:val="center"/>
                        <w:rPr>
                          <w:color w:val="FFFFFF" w:themeColor="background1"/>
                          <w:lang w:val="es-MX"/>
                        </w:rPr>
                      </w:pPr>
                      <w:r>
                        <w:rPr>
                          <w:color w:val="FFFFFF" w:themeColor="background1"/>
                          <w:lang w:val="es-MX"/>
                        </w:rPr>
                        <w:t>2007 - 2009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174165">
      <w:pPr>
        <w:tabs>
          <w:tab w:val="left" w:pos="6345"/>
          <w:tab w:val="left" w:pos="6525"/>
          <w:tab w:val="left" w:pos="7185"/>
          <w:tab w:val="left" w:pos="7260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174165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174165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Presidenta DIF </w:t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174165" w:rsidP="00796D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1995 - 1997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174165" w:rsidP="00796D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1995 - 1997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E24" w:rsidRDefault="00FB2E24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6086B" w:rsidRPr="0017253A" w:rsidRDefault="00174165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 xml:space="preserve">Oficial Registro </w:t>
                            </w: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civil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FB2E24" w:rsidRDefault="00FB2E24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6086B" w:rsidRPr="0017253A" w:rsidRDefault="00174165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 xml:space="preserve">Oficial Registro </w:t>
                      </w: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civil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D56" w:rsidRDefault="001B0D56" w:rsidP="00383DEB">
      <w:pPr>
        <w:spacing w:after="0" w:line="240" w:lineRule="auto"/>
      </w:pPr>
      <w:r>
        <w:separator/>
      </w:r>
    </w:p>
  </w:endnote>
  <w:endnote w:type="continuationSeparator" w:id="0">
    <w:p w:rsidR="001B0D56" w:rsidRDefault="001B0D56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D56" w:rsidRDefault="001B0D56" w:rsidP="00383DEB">
      <w:pPr>
        <w:spacing w:after="0" w:line="240" w:lineRule="auto"/>
      </w:pPr>
      <w:r>
        <w:separator/>
      </w:r>
    </w:p>
  </w:footnote>
  <w:footnote w:type="continuationSeparator" w:id="0">
    <w:p w:rsidR="001B0D56" w:rsidRDefault="001B0D56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2248"/>
    <w:rsid w:val="000F7161"/>
    <w:rsid w:val="0010036C"/>
    <w:rsid w:val="0011595F"/>
    <w:rsid w:val="00130717"/>
    <w:rsid w:val="0014304E"/>
    <w:rsid w:val="001468FC"/>
    <w:rsid w:val="0017253A"/>
    <w:rsid w:val="00174165"/>
    <w:rsid w:val="00184EFB"/>
    <w:rsid w:val="001A6067"/>
    <w:rsid w:val="001B0D56"/>
    <w:rsid w:val="001C17D8"/>
    <w:rsid w:val="001E642F"/>
    <w:rsid w:val="00210309"/>
    <w:rsid w:val="00220436"/>
    <w:rsid w:val="002279BE"/>
    <w:rsid w:val="00237EE0"/>
    <w:rsid w:val="0026086B"/>
    <w:rsid w:val="00261BA1"/>
    <w:rsid w:val="0026495B"/>
    <w:rsid w:val="0028059C"/>
    <w:rsid w:val="00280CA0"/>
    <w:rsid w:val="0029034B"/>
    <w:rsid w:val="002B3B19"/>
    <w:rsid w:val="002D2809"/>
    <w:rsid w:val="002D5EC5"/>
    <w:rsid w:val="00303F4D"/>
    <w:rsid w:val="0031453E"/>
    <w:rsid w:val="0033060E"/>
    <w:rsid w:val="0033354E"/>
    <w:rsid w:val="00340404"/>
    <w:rsid w:val="00361992"/>
    <w:rsid w:val="00365548"/>
    <w:rsid w:val="003770D1"/>
    <w:rsid w:val="00383DEB"/>
    <w:rsid w:val="00385645"/>
    <w:rsid w:val="003A25A0"/>
    <w:rsid w:val="003C0589"/>
    <w:rsid w:val="003D11F5"/>
    <w:rsid w:val="003D4E50"/>
    <w:rsid w:val="00425DCE"/>
    <w:rsid w:val="004271AB"/>
    <w:rsid w:val="00443C9A"/>
    <w:rsid w:val="004500BE"/>
    <w:rsid w:val="004D5A55"/>
    <w:rsid w:val="004F0060"/>
    <w:rsid w:val="00506ACB"/>
    <w:rsid w:val="00512964"/>
    <w:rsid w:val="00512C9B"/>
    <w:rsid w:val="005204D7"/>
    <w:rsid w:val="00523D3A"/>
    <w:rsid w:val="005258E3"/>
    <w:rsid w:val="00527CBD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66FD1"/>
    <w:rsid w:val="006D0ECA"/>
    <w:rsid w:val="006E4148"/>
    <w:rsid w:val="007234DC"/>
    <w:rsid w:val="007240E0"/>
    <w:rsid w:val="00732584"/>
    <w:rsid w:val="007828CB"/>
    <w:rsid w:val="00796D50"/>
    <w:rsid w:val="007B0AF4"/>
    <w:rsid w:val="007C3EF6"/>
    <w:rsid w:val="007D50C3"/>
    <w:rsid w:val="0081262A"/>
    <w:rsid w:val="008231F6"/>
    <w:rsid w:val="00824D39"/>
    <w:rsid w:val="00877CE2"/>
    <w:rsid w:val="00885734"/>
    <w:rsid w:val="008A4E01"/>
    <w:rsid w:val="008B583C"/>
    <w:rsid w:val="008E50B4"/>
    <w:rsid w:val="008F66A6"/>
    <w:rsid w:val="009026B2"/>
    <w:rsid w:val="009326E2"/>
    <w:rsid w:val="009460B5"/>
    <w:rsid w:val="00953C4A"/>
    <w:rsid w:val="00983BF1"/>
    <w:rsid w:val="00985A2B"/>
    <w:rsid w:val="009948A8"/>
    <w:rsid w:val="009B0BA5"/>
    <w:rsid w:val="009B11B9"/>
    <w:rsid w:val="009B3512"/>
    <w:rsid w:val="009B749D"/>
    <w:rsid w:val="009D1A9E"/>
    <w:rsid w:val="009D5BB3"/>
    <w:rsid w:val="009F2D61"/>
    <w:rsid w:val="00A11E5B"/>
    <w:rsid w:val="00A27777"/>
    <w:rsid w:val="00A57CA9"/>
    <w:rsid w:val="00A74FA5"/>
    <w:rsid w:val="00A7513B"/>
    <w:rsid w:val="00A93A64"/>
    <w:rsid w:val="00AD5FC0"/>
    <w:rsid w:val="00AF4773"/>
    <w:rsid w:val="00B04A3D"/>
    <w:rsid w:val="00B37A3C"/>
    <w:rsid w:val="00B41653"/>
    <w:rsid w:val="00B66B4C"/>
    <w:rsid w:val="00B938EC"/>
    <w:rsid w:val="00BB0535"/>
    <w:rsid w:val="00BB1369"/>
    <w:rsid w:val="00C21ACE"/>
    <w:rsid w:val="00C31D39"/>
    <w:rsid w:val="00C404D0"/>
    <w:rsid w:val="00C778D9"/>
    <w:rsid w:val="00C860D3"/>
    <w:rsid w:val="00C86508"/>
    <w:rsid w:val="00CE4094"/>
    <w:rsid w:val="00D03614"/>
    <w:rsid w:val="00D74BC3"/>
    <w:rsid w:val="00D81BC2"/>
    <w:rsid w:val="00D91E86"/>
    <w:rsid w:val="00D970A2"/>
    <w:rsid w:val="00DA162D"/>
    <w:rsid w:val="00DE3788"/>
    <w:rsid w:val="00DE79D0"/>
    <w:rsid w:val="00E01D2F"/>
    <w:rsid w:val="00E046C6"/>
    <w:rsid w:val="00E06BF8"/>
    <w:rsid w:val="00E07FC0"/>
    <w:rsid w:val="00E304C3"/>
    <w:rsid w:val="00E632FA"/>
    <w:rsid w:val="00EB3508"/>
    <w:rsid w:val="00EC1A6E"/>
    <w:rsid w:val="00EC1BC7"/>
    <w:rsid w:val="00ED2606"/>
    <w:rsid w:val="00EE324D"/>
    <w:rsid w:val="00F47099"/>
    <w:rsid w:val="00F51A36"/>
    <w:rsid w:val="00F520A8"/>
    <w:rsid w:val="00FB2E24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8D5D516B-1E7D-4B4D-B4ED-103A6329F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