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E06BF8" w:rsidRDefault="00FD4974" w:rsidP="00FD4974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 xml:space="preserve">     </w:t>
                            </w:r>
                            <w:r w:rsidR="009C4F71"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 xml:space="preserve">                         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E06BF8" w:rsidRDefault="00FD4974" w:rsidP="00FD4974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 xml:space="preserve">     </w:t>
                      </w:r>
                      <w:r w:rsidR="009C4F71"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 xml:space="preserve">                          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F520A8" w:rsidRDefault="002D5EC5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 w:rsidRPr="00F520A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83BF1" w:rsidRPr="00303F4D" w:rsidRDefault="009C4F71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  <w:t>Crisogono Sanchez Mercado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F520A8" w:rsidRDefault="002D5EC5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 w:rsidRPr="00F520A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</w:t>
                      </w:r>
                    </w:p>
                    <w:p w:rsidR="00983BF1" w:rsidRPr="00303F4D" w:rsidRDefault="009C4F71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</w:pPr>
                      <w:r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  <w:t>Crisogono Sanchez Mercado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0B5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 4 diciembre 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2016: </w:t>
                            </w:r>
                            <w:r w:rsidR="00666FD1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Delegado</w:t>
                            </w:r>
                            <w:r w:rsidR="0081262A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de </w:t>
                            </w:r>
                            <w:r w:rsidR="009C4F71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Matlapa</w:t>
                            </w:r>
                            <w:r w:rsidR="001C17D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E046C6" w:rsidRPr="009B3512" w:rsidRDefault="00B41653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9460B5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4 diciembre 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2016: </w:t>
                      </w:r>
                      <w:r w:rsidR="00666FD1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Delegado</w:t>
                      </w:r>
                      <w:r w:rsidR="0081262A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de </w:t>
                      </w:r>
                      <w:r w:rsidR="009C4F71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Matlapa</w:t>
                      </w:r>
                      <w:r w:rsidR="001C17D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E046C6" w:rsidRPr="009B3512" w:rsidRDefault="00B41653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9948A8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E07FC0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4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C9RHlT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28059C" w:rsidP="00E07FC0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CodFlToCAABR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542925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4974" w:rsidRDefault="00FD4974" w:rsidP="00A27777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9460B5" w:rsidRPr="00D91E86" w:rsidRDefault="009460B5" w:rsidP="00A27777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E06BF8" w:rsidRPr="00D91E86" w:rsidRDefault="00E06BF8" w:rsidP="006401FA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237EE0" w:rsidRPr="00D91E86" w:rsidRDefault="00237EE0" w:rsidP="00FD4974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28059C" w:rsidRPr="00E06BF8" w:rsidRDefault="0028059C" w:rsidP="00A27777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  <w:p w:rsidR="00E06BF8" w:rsidRDefault="00E06BF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6" type="#_x0000_t202" style="position:absolute;margin-left:238.85pt;margin-top:42.75pt;width:290.05pt;height:132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" filled="f" stroked="f">
                <v:textbox>
                  <w:txbxContent>
                    <w:p w:rsidR="00FD4974" w:rsidRDefault="00FD4974" w:rsidP="00A27777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9460B5" w:rsidRPr="00D91E86" w:rsidRDefault="009460B5" w:rsidP="00A27777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E06BF8" w:rsidRPr="00D91E86" w:rsidRDefault="00E06BF8" w:rsidP="006401FA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237EE0" w:rsidRPr="00D91E86" w:rsidRDefault="00237EE0" w:rsidP="00FD4974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28059C" w:rsidRPr="00E06BF8" w:rsidRDefault="0028059C" w:rsidP="00A27777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</w:p>
                    <w:p w:rsidR="00E06BF8" w:rsidRDefault="00E06BF8"/>
                  </w:txbxContent>
                </v:textbox>
                <w10:wrap type="square" anchorx="page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  <w:r w:rsidRPr="00C860D3"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>: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FNM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rEmSZAviiDp4GE2Jjwg3HfjflPRoyIaGX3vmJSX6s0Utr6dVlRycg2q+nGHgLzPb&#10;ywyzHKEaGikZt5uYXT9yvkXNW5XleJnkNDMaLat0ehTJyZdxPvXydNd/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CSIU0w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  <w:r w:rsidRPr="00C860D3">
                        <w:rPr>
                          <w:rFonts w:ascii="Century Gothic" w:hAnsi="Century Gothic"/>
                          <w:i/>
                          <w:color w:val="4B7F83"/>
                        </w:rPr>
                        <w:t>: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C860D3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8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" filled="f" stroked="f">
                <v:textbox>
                  <w:txbxContent>
                    <w:p w:rsidR="00953C4A" w:rsidRPr="00C860D3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6FD1" w:rsidRDefault="00666FD1" w:rsidP="009C4F71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  <w:p w:rsidR="00FD4974" w:rsidRDefault="00FD4974" w:rsidP="00FD4974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  <w:p w:rsidR="00DE3788" w:rsidRPr="00DE3788" w:rsidRDefault="00DE3788" w:rsidP="0029034B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9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laR+&#10;Zh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666FD1" w:rsidRDefault="00666FD1" w:rsidP="009C4F71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</w:p>
                    <w:p w:rsidR="00FD4974" w:rsidRDefault="00FD4974" w:rsidP="00FD4974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</w:p>
                    <w:p w:rsidR="00DE3788" w:rsidRPr="00DE3788" w:rsidRDefault="00DE3788" w:rsidP="0029034B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497999</wp:posOffset>
                </wp:positionH>
                <wp:positionV relativeFrom="paragraph">
                  <wp:posOffset>180340</wp:posOffset>
                </wp:positionV>
                <wp:extent cx="1045210" cy="257175"/>
                <wp:effectExtent l="0" t="0" r="2540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210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666FD1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40" type="#_x0000_t202" style="position:absolute;margin-left:39.2pt;margin-top:14.2pt;width:82.3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" fillcolor="#1c6194 [2405]" stroked="f">
                <v:textbox>
                  <w:txbxContent>
                    <w:p w:rsidR="00953C4A" w:rsidRPr="00666FD1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6635D7" w:rsidRDefault="006309C2" w:rsidP="001C17D8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6635D7" w:rsidRDefault="006309C2" w:rsidP="001C17D8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28059C" w:rsidP="0028059C"/>
    <w:p w:rsidR="0028059C" w:rsidRPr="009460B5" w:rsidRDefault="009460B5" w:rsidP="009460B5">
      <w:pPr>
        <w:tabs>
          <w:tab w:val="left" w:pos="6345"/>
          <w:tab w:val="left" w:pos="6525"/>
        </w:tabs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6635D7" w:rsidRDefault="00385645" w:rsidP="008F66A6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2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6Fj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q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PifoWN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6635D7" w:rsidRDefault="00385645" w:rsidP="008F66A6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3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cxJ5&#10;u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26BC" w:rsidRDefault="00FB26BC" w:rsidP="00383DEB">
      <w:pPr>
        <w:spacing w:after="0" w:line="240" w:lineRule="auto"/>
      </w:pPr>
      <w:r>
        <w:separator/>
      </w:r>
    </w:p>
  </w:endnote>
  <w:endnote w:type="continuationSeparator" w:id="0">
    <w:p w:rsidR="00FB26BC" w:rsidRDefault="00FB26BC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26BC" w:rsidRDefault="00FB26BC" w:rsidP="00383DEB">
      <w:pPr>
        <w:spacing w:after="0" w:line="240" w:lineRule="auto"/>
      </w:pPr>
      <w:r>
        <w:separator/>
      </w:r>
    </w:p>
  </w:footnote>
  <w:footnote w:type="continuationSeparator" w:id="0">
    <w:p w:rsidR="00FB26BC" w:rsidRDefault="00FB26BC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7161"/>
    <w:rsid w:val="0010036C"/>
    <w:rsid w:val="0011595F"/>
    <w:rsid w:val="00130717"/>
    <w:rsid w:val="0014304E"/>
    <w:rsid w:val="001468FC"/>
    <w:rsid w:val="00184EFB"/>
    <w:rsid w:val="001A6067"/>
    <w:rsid w:val="001C17D8"/>
    <w:rsid w:val="001E642F"/>
    <w:rsid w:val="00210309"/>
    <w:rsid w:val="00237EE0"/>
    <w:rsid w:val="00261BA1"/>
    <w:rsid w:val="0026495B"/>
    <w:rsid w:val="0028059C"/>
    <w:rsid w:val="0029034B"/>
    <w:rsid w:val="002B3B19"/>
    <w:rsid w:val="002D5EC5"/>
    <w:rsid w:val="00303F4D"/>
    <w:rsid w:val="0031453E"/>
    <w:rsid w:val="0033060E"/>
    <w:rsid w:val="0033354E"/>
    <w:rsid w:val="00340404"/>
    <w:rsid w:val="00361992"/>
    <w:rsid w:val="00365548"/>
    <w:rsid w:val="00383DEB"/>
    <w:rsid w:val="00385645"/>
    <w:rsid w:val="003A25A0"/>
    <w:rsid w:val="003C0589"/>
    <w:rsid w:val="003D11F5"/>
    <w:rsid w:val="003D4E50"/>
    <w:rsid w:val="00425DCE"/>
    <w:rsid w:val="004271AB"/>
    <w:rsid w:val="004500BE"/>
    <w:rsid w:val="004F0060"/>
    <w:rsid w:val="00506ACB"/>
    <w:rsid w:val="00512964"/>
    <w:rsid w:val="005204D7"/>
    <w:rsid w:val="005258E3"/>
    <w:rsid w:val="005410E7"/>
    <w:rsid w:val="005606DE"/>
    <w:rsid w:val="005943CD"/>
    <w:rsid w:val="006134D8"/>
    <w:rsid w:val="006309C2"/>
    <w:rsid w:val="006401FA"/>
    <w:rsid w:val="00653052"/>
    <w:rsid w:val="0065633E"/>
    <w:rsid w:val="006635D7"/>
    <w:rsid w:val="00666FD1"/>
    <w:rsid w:val="006D0ECA"/>
    <w:rsid w:val="006E4148"/>
    <w:rsid w:val="007234DC"/>
    <w:rsid w:val="007240E0"/>
    <w:rsid w:val="00732584"/>
    <w:rsid w:val="007828CB"/>
    <w:rsid w:val="007B0AF4"/>
    <w:rsid w:val="0081262A"/>
    <w:rsid w:val="008231F6"/>
    <w:rsid w:val="00824D39"/>
    <w:rsid w:val="008A4E01"/>
    <w:rsid w:val="008B583C"/>
    <w:rsid w:val="008E50B4"/>
    <w:rsid w:val="008F66A6"/>
    <w:rsid w:val="009326E2"/>
    <w:rsid w:val="009460B5"/>
    <w:rsid w:val="00953C4A"/>
    <w:rsid w:val="00983BF1"/>
    <w:rsid w:val="009948A8"/>
    <w:rsid w:val="009B11B9"/>
    <w:rsid w:val="009B3512"/>
    <w:rsid w:val="009B749D"/>
    <w:rsid w:val="009C4F71"/>
    <w:rsid w:val="009D1A9E"/>
    <w:rsid w:val="009D5BB3"/>
    <w:rsid w:val="009F2D61"/>
    <w:rsid w:val="00A27777"/>
    <w:rsid w:val="00A57CA9"/>
    <w:rsid w:val="00A7513B"/>
    <w:rsid w:val="00AD5FC0"/>
    <w:rsid w:val="00AF4773"/>
    <w:rsid w:val="00B37A3C"/>
    <w:rsid w:val="00B41653"/>
    <w:rsid w:val="00B66B4C"/>
    <w:rsid w:val="00B938EC"/>
    <w:rsid w:val="00BB0535"/>
    <w:rsid w:val="00C21ACE"/>
    <w:rsid w:val="00C31D39"/>
    <w:rsid w:val="00C404D0"/>
    <w:rsid w:val="00C778D9"/>
    <w:rsid w:val="00C860D3"/>
    <w:rsid w:val="00CE4094"/>
    <w:rsid w:val="00D74BC3"/>
    <w:rsid w:val="00D81BC2"/>
    <w:rsid w:val="00D91E86"/>
    <w:rsid w:val="00DA162D"/>
    <w:rsid w:val="00DE3788"/>
    <w:rsid w:val="00DE79D0"/>
    <w:rsid w:val="00E01D2F"/>
    <w:rsid w:val="00E046C6"/>
    <w:rsid w:val="00E06BF8"/>
    <w:rsid w:val="00E07FC0"/>
    <w:rsid w:val="00E51345"/>
    <w:rsid w:val="00EC1A6E"/>
    <w:rsid w:val="00EC1BC7"/>
    <w:rsid w:val="00ED2606"/>
    <w:rsid w:val="00F47099"/>
    <w:rsid w:val="00F51A36"/>
    <w:rsid w:val="00F520A8"/>
    <w:rsid w:val="00FB26BC"/>
    <w:rsid w:val="00FC24B0"/>
    <w:rsid w:val="00FD1181"/>
    <w:rsid w:val="00FD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3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3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FB9787B-3955-419F-9148-3731DAF1B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2017-04-21T15:27:00Z</dcterms:created>
  <dcterms:modified xsi:type="dcterms:W3CDTF">2017-04-24T15:46:00Z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