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5204460</wp:posOffset>
                </wp:positionV>
                <wp:extent cx="1001395" cy="262255"/>
                <wp:effectExtent l="0" t="0" r="8255" b="4445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F0C59E0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409.8pt;width:78.85pt;height:20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" fillcolor="#6cc6c9" stroked="f" strokeweight="1.5pt">
                <v:stroke endcap="round"/>
              </v:shape>
            </w:pict>
          </mc:Fallback>
        </mc:AlternateContent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3A76"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E06BF8" w:rsidRDefault="004D5A5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2006 - 2009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E06BF8" w:rsidRDefault="004D5A5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2006 - 2009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FORMACIÓN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EXTRACTO </w:t>
                            </w: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Nombre: </w:t>
                            </w:r>
                          </w:p>
                          <w:p w:rsidR="00983BF1" w:rsidRPr="00F520A8" w:rsidRDefault="002D5EC5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F520A8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983BF1" w:rsidRPr="00303F4D" w:rsidRDefault="009026B2" w:rsidP="00983BF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686868"/>
                                <w:sz w:val="30"/>
                                <w:szCs w:val="30"/>
                              </w:rPr>
                              <w:t>Adriana Sanchez Gonzalez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D9E7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Nombre: </w:t>
                      </w:r>
                    </w:p>
                    <w:p w:rsidR="00983BF1" w:rsidRPr="00F520A8" w:rsidRDefault="002D5EC5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F520A8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 xml:space="preserve"> </w:t>
                      </w:r>
                    </w:p>
                    <w:p w:rsidR="00983BF1" w:rsidRPr="00303F4D" w:rsidRDefault="009026B2" w:rsidP="00983BF1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</w:pPr>
                      <w:r>
                        <w:rPr>
                          <w:rFonts w:ascii="Century Gothic" w:hAnsi="Century Gothic"/>
                          <w:color w:val="686868"/>
                          <w:sz w:val="30"/>
                          <w:szCs w:val="30"/>
                        </w:rPr>
                        <w:t>Adriana Sanchez Gonzalez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460B5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07FC0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Actual 4 diciembre 2016: </w:t>
                            </w:r>
                            <w:r w:rsidR="00EB3508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Presidente del Comité Directivo Municipal</w:t>
                            </w:r>
                            <w:r w:rsidR="0081262A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de</w:t>
                            </w:r>
                            <w:r w:rsidR="009026B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Santa Maria del Rio</w:t>
                            </w:r>
                            <w:r w:rsidR="00A93A64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1C17D8" w:rsidRDefault="001C17D8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</w:p>
                          <w:p w:rsidR="00E046C6" w:rsidRPr="009B3512" w:rsidRDefault="00B41653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9460B5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E07FC0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 4 diciembre 2016: </w:t>
                      </w:r>
                      <w:r w:rsidR="00EB3508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Presidente del Comité Directivo Municipal</w:t>
                      </w:r>
                      <w:r w:rsidR="0081262A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de</w:t>
                      </w:r>
                      <w:r w:rsidR="009026B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Santa Maria del Rio</w:t>
                      </w:r>
                      <w:r w:rsidR="00A93A64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1C17D8" w:rsidRDefault="001C17D8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</w:p>
                    <w:p w:rsidR="00E046C6" w:rsidRPr="009B3512" w:rsidRDefault="00B41653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34D8" w:rsidRDefault="006134D8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8B583C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6134D8" w:rsidRDefault="006134D8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8B583C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9948A8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953C4A" w:rsidRDefault="0028059C" w:rsidP="00E07FC0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4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" fillcolor="#1c6194 [2405]" stroked="f">
                <v:textbox>
                  <w:txbxContent>
                    <w:p w:rsidR="0028059C" w:rsidRPr="00953C4A" w:rsidRDefault="0028059C" w:rsidP="00E07FC0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487680</wp:posOffset>
                </wp:positionH>
                <wp:positionV relativeFrom="paragraph">
                  <wp:posOffset>874395</wp:posOffset>
                </wp:positionV>
                <wp:extent cx="1082040" cy="24765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2476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953C4A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5" type="#_x0000_t202" style="position:absolute;margin-left:38.4pt;margin-top:68.85pt;width:85.2pt;height:19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" fillcolor="#1c6194 [2405]" stroked="f">
                <v:textbox>
                  <w:txbxContent>
                    <w:p w:rsidR="00953C4A" w:rsidRPr="00953C4A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align>right</wp:align>
                </wp:positionH>
                <wp:positionV relativeFrom="paragraph">
                  <wp:posOffset>542925</wp:posOffset>
                </wp:positionV>
                <wp:extent cx="3683635" cy="1676400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635" cy="1676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4A3D" w:rsidRDefault="00B04A3D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796D50" w:rsidRDefault="00796D50" w:rsidP="00A93A64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E06BF8" w:rsidRPr="00B04A3D" w:rsidRDefault="00E06BF8" w:rsidP="00B04A3D">
                            <w:pPr>
                              <w:spacing w:after="60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6" type="#_x0000_t202" style="position:absolute;margin-left:238.85pt;margin-top:42.75pt;width:290.05pt;height:132pt;z-index:251731968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" filled="f" stroked="f">
                <v:textbox>
                  <w:txbxContent>
                    <w:p w:rsidR="00B04A3D" w:rsidRDefault="00B04A3D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796D50" w:rsidRDefault="00796D50" w:rsidP="00A93A64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E06BF8" w:rsidRPr="00B04A3D" w:rsidRDefault="00E06BF8" w:rsidP="00B04A3D">
                      <w:pPr>
                        <w:spacing w:after="60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margin">
                  <wp:posOffset>-824230</wp:posOffset>
                </wp:positionH>
                <wp:positionV relativeFrom="paragraph">
                  <wp:posOffset>1695450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860D3" w:rsidRDefault="0028059C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  <w:r w:rsidRPr="00C860D3"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>:</w:t>
                            </w: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7" type="#_x0000_t202" style="position:absolute;margin-left:-64.9pt;margin-top:133.5pt;width:283.5pt;height:35.25pt;z-index:251780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" filled="f" stroked="f">
                <v:textbox>
                  <w:txbxContent>
                    <w:p w:rsidR="0028059C" w:rsidRPr="00C860D3" w:rsidRDefault="0028059C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  <w:r w:rsidRPr="00C860D3">
                        <w:rPr>
                          <w:rFonts w:ascii="Century Gothic" w:hAnsi="Century Gothic"/>
                          <w:i/>
                          <w:color w:val="4B7F83"/>
                        </w:rPr>
                        <w:t>:</w:t>
                      </w:r>
                      <w:r>
                        <w:rPr>
                          <w:rFonts w:ascii="Century Gothic" w:hAnsi="Century Gothic"/>
                          <w:i/>
                          <w:color w:val="4B7F83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20436" w:rsidRPr="00220436" w:rsidRDefault="00220436" w:rsidP="00527CBD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8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" filled="f" stroked="f">
                <v:textbox>
                  <w:txbxContent>
                    <w:p w:rsidR="00220436" w:rsidRPr="00220436" w:rsidRDefault="00220436" w:rsidP="00527CBD">
                      <w:pPr>
                        <w:spacing w:after="0"/>
                        <w:jc w:val="center"/>
                        <w:rPr>
                          <w:rFonts w:ascii="Century Gothic" w:hAnsi="Century Gothic"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4A3D" w:rsidRDefault="009026B2" w:rsidP="009026B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B</w:t>
                            </w:r>
                            <w:r w:rsidR="004D5A55"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achillerato</w:t>
                            </w:r>
                          </w:p>
                          <w:p w:rsidR="004D5A55" w:rsidRPr="00DE3788" w:rsidRDefault="004D5A55" w:rsidP="009026B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  <w:lang w:val="es-MX"/>
                              </w:rPr>
                              <w:t>5° semestre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39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laR+&#10;Zh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B04A3D" w:rsidRDefault="009026B2" w:rsidP="009026B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B</w:t>
                      </w:r>
                      <w:r w:rsidR="004D5A55"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achillerato</w:t>
                      </w:r>
                    </w:p>
                    <w:p w:rsidR="004D5A55" w:rsidRPr="00DE3788" w:rsidRDefault="004D5A55" w:rsidP="009026B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  <w:lang w:val="es-MX"/>
                        </w:rPr>
                        <w:t>5° semestre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497999</wp:posOffset>
                </wp:positionH>
                <wp:positionV relativeFrom="paragraph">
                  <wp:posOffset>180340</wp:posOffset>
                </wp:positionV>
                <wp:extent cx="1045210" cy="257175"/>
                <wp:effectExtent l="0" t="0" r="2540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5210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666FD1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40" type="#_x0000_t202" style="position:absolute;margin-left:39.2pt;margin-top:14.2pt;width:82.3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" fillcolor="#1c6194 [2405]" stroked="f">
                <v:textbox>
                  <w:txbxContent>
                    <w:p w:rsidR="00953C4A" w:rsidRPr="00666FD1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6D50" w:rsidRPr="00FB2E24" w:rsidRDefault="00796D50" w:rsidP="00527CBD">
                            <w:pPr>
                              <w:spacing w:after="0"/>
                              <w:rPr>
                                <w:color w:val="FFFFFF" w:themeColor="background1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796D50" w:rsidRPr="00FB2E24" w:rsidRDefault="00796D50" w:rsidP="00527CBD">
                      <w:pPr>
                        <w:spacing w:after="0"/>
                        <w:rPr>
                          <w:color w:val="FFFFFF" w:themeColor="background1"/>
                          <w:lang w:val="es-MX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w16se="http://schemas.microsoft.com/office/word/2015/wordml/sym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28059C" w:rsidP="0028059C"/>
    <w:p w:rsidR="0028059C" w:rsidRPr="009460B5" w:rsidRDefault="009460B5" w:rsidP="009460B5">
      <w:pPr>
        <w:tabs>
          <w:tab w:val="left" w:pos="6345"/>
          <w:tab w:val="left" w:pos="6525"/>
        </w:tabs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527CBD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</w:t>
      </w:r>
    </w:p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6635D7" w:rsidRDefault="00385645" w:rsidP="00796D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2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6Fj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q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PifoWN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6635D7" w:rsidRDefault="00385645" w:rsidP="00796D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B2E24" w:rsidRDefault="00FB2E24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  <w:p w:rsidR="0026086B" w:rsidRPr="0017253A" w:rsidRDefault="0026086B" w:rsidP="00E632FA">
                            <w:pPr>
                              <w:spacing w:after="60"/>
                              <w:jc w:val="center"/>
                              <w:rPr>
                                <w:rFonts w:ascii="Arial" w:hAnsi="Arial" w:cs="Arial"/>
                                <w:color w:val="134163" w:themeColor="accent2" w:themeShade="8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3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cxJ5&#10;u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FB2E24" w:rsidRDefault="00FB2E24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  <w:p w:rsidR="0026086B" w:rsidRPr="0017253A" w:rsidRDefault="0026086B" w:rsidP="00E632FA">
                      <w:pPr>
                        <w:spacing w:after="60"/>
                        <w:jc w:val="center"/>
                        <w:rPr>
                          <w:rFonts w:ascii="Arial" w:hAnsi="Arial" w:cs="Arial"/>
                          <w:color w:val="134163" w:themeColor="accent2" w:themeShade="80"/>
                          <w:lang w:val="es-MX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9BE" w:rsidRDefault="002279BE" w:rsidP="00383DEB">
      <w:pPr>
        <w:spacing w:after="0" w:line="240" w:lineRule="auto"/>
      </w:pPr>
      <w:r>
        <w:separator/>
      </w:r>
    </w:p>
  </w:endnote>
  <w:endnote w:type="continuationSeparator" w:id="0">
    <w:p w:rsidR="002279BE" w:rsidRDefault="002279BE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9BE" w:rsidRDefault="002279BE" w:rsidP="00383DEB">
      <w:pPr>
        <w:spacing w:after="0" w:line="240" w:lineRule="auto"/>
      </w:pPr>
      <w:r>
        <w:separator/>
      </w:r>
    </w:p>
  </w:footnote>
  <w:footnote w:type="continuationSeparator" w:id="0">
    <w:p w:rsidR="002279BE" w:rsidRDefault="002279BE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F2248"/>
    <w:rsid w:val="000F7161"/>
    <w:rsid w:val="0010036C"/>
    <w:rsid w:val="0011595F"/>
    <w:rsid w:val="00130717"/>
    <w:rsid w:val="0014304E"/>
    <w:rsid w:val="001468FC"/>
    <w:rsid w:val="0017253A"/>
    <w:rsid w:val="00184EFB"/>
    <w:rsid w:val="001A6067"/>
    <w:rsid w:val="001C17D8"/>
    <w:rsid w:val="001E642F"/>
    <w:rsid w:val="00210309"/>
    <w:rsid w:val="00220436"/>
    <w:rsid w:val="002279BE"/>
    <w:rsid w:val="00237EE0"/>
    <w:rsid w:val="0026086B"/>
    <w:rsid w:val="00261BA1"/>
    <w:rsid w:val="0026495B"/>
    <w:rsid w:val="0028059C"/>
    <w:rsid w:val="00280CA0"/>
    <w:rsid w:val="0029034B"/>
    <w:rsid w:val="002B3B19"/>
    <w:rsid w:val="002D2809"/>
    <w:rsid w:val="002D5EC5"/>
    <w:rsid w:val="00303F4D"/>
    <w:rsid w:val="0031453E"/>
    <w:rsid w:val="0033060E"/>
    <w:rsid w:val="0033354E"/>
    <w:rsid w:val="00340404"/>
    <w:rsid w:val="00361992"/>
    <w:rsid w:val="00365548"/>
    <w:rsid w:val="003770D1"/>
    <w:rsid w:val="00383DEB"/>
    <w:rsid w:val="00385645"/>
    <w:rsid w:val="003A25A0"/>
    <w:rsid w:val="003C0589"/>
    <w:rsid w:val="003D11F5"/>
    <w:rsid w:val="003D4E50"/>
    <w:rsid w:val="00425DCE"/>
    <w:rsid w:val="004271AB"/>
    <w:rsid w:val="00443C9A"/>
    <w:rsid w:val="004500BE"/>
    <w:rsid w:val="004D5A55"/>
    <w:rsid w:val="004F0060"/>
    <w:rsid w:val="00506ACB"/>
    <w:rsid w:val="00512964"/>
    <w:rsid w:val="00512C9B"/>
    <w:rsid w:val="005204D7"/>
    <w:rsid w:val="00523D3A"/>
    <w:rsid w:val="005258E3"/>
    <w:rsid w:val="00527CBD"/>
    <w:rsid w:val="005410E7"/>
    <w:rsid w:val="005606DE"/>
    <w:rsid w:val="005943CD"/>
    <w:rsid w:val="006134D8"/>
    <w:rsid w:val="006309C2"/>
    <w:rsid w:val="006401FA"/>
    <w:rsid w:val="00653052"/>
    <w:rsid w:val="0065633E"/>
    <w:rsid w:val="006635D7"/>
    <w:rsid w:val="00666FD1"/>
    <w:rsid w:val="006D0ECA"/>
    <w:rsid w:val="006E4148"/>
    <w:rsid w:val="007234DC"/>
    <w:rsid w:val="007240E0"/>
    <w:rsid w:val="00732584"/>
    <w:rsid w:val="007828CB"/>
    <w:rsid w:val="00796D50"/>
    <w:rsid w:val="007B0AF4"/>
    <w:rsid w:val="007D50C3"/>
    <w:rsid w:val="0081262A"/>
    <w:rsid w:val="008231F6"/>
    <w:rsid w:val="00824D39"/>
    <w:rsid w:val="00877CE2"/>
    <w:rsid w:val="00885734"/>
    <w:rsid w:val="008A4E01"/>
    <w:rsid w:val="008B583C"/>
    <w:rsid w:val="008E50B4"/>
    <w:rsid w:val="008F66A6"/>
    <w:rsid w:val="009026B2"/>
    <w:rsid w:val="009326E2"/>
    <w:rsid w:val="009460B5"/>
    <w:rsid w:val="00953C4A"/>
    <w:rsid w:val="00983BF1"/>
    <w:rsid w:val="00985A2B"/>
    <w:rsid w:val="009948A8"/>
    <w:rsid w:val="009B0BA5"/>
    <w:rsid w:val="009B11B9"/>
    <w:rsid w:val="009B3512"/>
    <w:rsid w:val="009B749D"/>
    <w:rsid w:val="009D1A9E"/>
    <w:rsid w:val="009D5BB3"/>
    <w:rsid w:val="009F2D61"/>
    <w:rsid w:val="00A11E5B"/>
    <w:rsid w:val="00A27777"/>
    <w:rsid w:val="00A57CA9"/>
    <w:rsid w:val="00A74FA5"/>
    <w:rsid w:val="00A7513B"/>
    <w:rsid w:val="00A93A64"/>
    <w:rsid w:val="00AD5FC0"/>
    <w:rsid w:val="00AF4773"/>
    <w:rsid w:val="00B04A3D"/>
    <w:rsid w:val="00B37A3C"/>
    <w:rsid w:val="00B41653"/>
    <w:rsid w:val="00B66B4C"/>
    <w:rsid w:val="00B938EC"/>
    <w:rsid w:val="00BB0535"/>
    <w:rsid w:val="00BB1369"/>
    <w:rsid w:val="00C21ACE"/>
    <w:rsid w:val="00C31D39"/>
    <w:rsid w:val="00C404D0"/>
    <w:rsid w:val="00C778D9"/>
    <w:rsid w:val="00C860D3"/>
    <w:rsid w:val="00C86508"/>
    <w:rsid w:val="00CE4094"/>
    <w:rsid w:val="00D03614"/>
    <w:rsid w:val="00D74BC3"/>
    <w:rsid w:val="00D81BC2"/>
    <w:rsid w:val="00D91E86"/>
    <w:rsid w:val="00D970A2"/>
    <w:rsid w:val="00DA162D"/>
    <w:rsid w:val="00DE3788"/>
    <w:rsid w:val="00DE79D0"/>
    <w:rsid w:val="00E01D2F"/>
    <w:rsid w:val="00E046C6"/>
    <w:rsid w:val="00E06BF8"/>
    <w:rsid w:val="00E07FC0"/>
    <w:rsid w:val="00E304C3"/>
    <w:rsid w:val="00E632FA"/>
    <w:rsid w:val="00EB3508"/>
    <w:rsid w:val="00EC1A6E"/>
    <w:rsid w:val="00EC1BC7"/>
    <w:rsid w:val="00ED2606"/>
    <w:rsid w:val="00EE324D"/>
    <w:rsid w:val="00F47099"/>
    <w:rsid w:val="00F51A36"/>
    <w:rsid w:val="00F520A8"/>
    <w:rsid w:val="00FB2E24"/>
    <w:rsid w:val="00FC24B0"/>
    <w:rsid w:val="00FD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37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37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2F806F3-4298-42BA-B188-5E3B6F2FA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verde).dotx</Template>
  <TotalTime>0</TotalTime>
  <Pages>1</Pages>
  <Words>10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2017-04-21T15:27:00Z</dcterms:created>
  <dcterms:modified xsi:type="dcterms:W3CDTF">2017-04-24T22:38:00Z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