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Default="00023A76">
      <w:r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385645" w:rsidRP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ED41D8" wp14:editId="7003E8B6">
                <wp:simplePos x="0" y="0"/>
                <wp:positionH relativeFrom="column">
                  <wp:posOffset>3235960</wp:posOffset>
                </wp:positionH>
                <wp:positionV relativeFrom="paragraph">
                  <wp:posOffset>7411720</wp:posOffset>
                </wp:positionV>
                <wp:extent cx="2891790" cy="262255"/>
                <wp:effectExtent l="0" t="0" r="3810" b="4445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60AB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8pt;margin-top:583.6pt;width:227.7pt;height:20.6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1038806" wp14:editId="5F863C66">
                <wp:simplePos x="0" y="0"/>
                <wp:positionH relativeFrom="margin">
                  <wp:posOffset>3235960</wp:posOffset>
                </wp:positionH>
                <wp:positionV relativeFrom="paragraph">
                  <wp:posOffset>5352415</wp:posOffset>
                </wp:positionV>
                <wp:extent cx="2880995" cy="1404620"/>
                <wp:effectExtent l="0" t="0" r="0" b="254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887BC0" w:rsidRDefault="0038564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03880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4.8pt;margin-top:421.45pt;width:226.8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" fillcolor="#1c6194 [2405]" stroked="f">
                <v:textbox style="mso-fit-shape-to-text:t">
                  <w:txbxContent>
                    <w:p w:rsidR="00385645" w:rsidRPr="00887BC0" w:rsidRDefault="0038564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3237230</wp:posOffset>
                </wp:positionH>
                <wp:positionV relativeFrom="paragraph">
                  <wp:posOffset>5370195</wp:posOffset>
                </wp:positionV>
                <wp:extent cx="2891790" cy="262255"/>
                <wp:effectExtent l="0" t="0" r="3810" b="4445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54B9" id="Proceso alternativo 222" o:spid="_x0000_s1026" type="#_x0000_t176" style="position:absolute;margin-left:254.9pt;margin-top:422.85pt;width:227.7pt;height:20.6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9751EA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33060E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528C34" wp14:editId="41D98BAB">
                <wp:simplePos x="0" y="0"/>
                <wp:positionH relativeFrom="margin">
                  <wp:posOffset>1681701</wp:posOffset>
                </wp:positionH>
                <wp:positionV relativeFrom="paragraph">
                  <wp:posOffset>3220085</wp:posOffset>
                </wp:positionV>
                <wp:extent cx="2374900" cy="1404620"/>
                <wp:effectExtent l="0" t="0" r="0" b="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EXTRACTO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28C34" id="_x0000_s1029" type="#_x0000_t202" style="position:absolute;margin-left:132.4pt;margin-top:253.55pt;width:18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" filled="f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943CD"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3175</wp:posOffset>
                </wp:positionH>
                <wp:positionV relativeFrom="paragraph">
                  <wp:posOffset>3173730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5AAD0F" id="Rectángulo 11" o:spid="_x0000_s1026" style="position:absolute;margin-left:.25pt;margin-top:249.9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62A33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3512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2AD9E77" wp14:editId="69A5210E">
                <wp:simplePos x="0" y="0"/>
                <wp:positionH relativeFrom="margin">
                  <wp:posOffset>485775</wp:posOffset>
                </wp:positionH>
                <wp:positionV relativeFrom="paragraph">
                  <wp:posOffset>10160</wp:posOffset>
                </wp:positionV>
                <wp:extent cx="4962525" cy="1171575"/>
                <wp:effectExtent l="0" t="0" r="9525" b="95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3512" w:rsidRDefault="009B3512" w:rsidP="008C3DD6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>Nombre:</w:t>
                            </w:r>
                          </w:p>
                          <w:p w:rsidR="008C3DD6" w:rsidRPr="0067257F" w:rsidRDefault="009B6217" w:rsidP="00056AE0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C. </w:t>
                            </w:r>
                            <w:bookmarkStart w:id="0" w:name="_GoBack"/>
                            <w:bookmarkEnd w:id="0"/>
                            <w:r w:rsidR="00021EE8"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>JUAN CUEVAS GALAVIZ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AD9E77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margin-left:38.25pt;margin-top:.8pt;width:390.75pt;height:92.2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" stroked="f">
                <v:textbox>
                  <w:txbxContent>
                    <w:p w:rsidR="009B3512" w:rsidRDefault="009B3512" w:rsidP="008C3DD6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>Nombre:</w:t>
                      </w:r>
                    </w:p>
                    <w:p w:rsidR="008C3DD6" w:rsidRPr="0067257F" w:rsidRDefault="009B6217" w:rsidP="00056AE0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C. </w:t>
                      </w:r>
                      <w:bookmarkStart w:id="1" w:name="_GoBack"/>
                      <w:bookmarkEnd w:id="1"/>
                      <w:r w:rsidR="00021EE8"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>JUAN CUEVAS GALAVIZ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46C6" w:rsidRPr="009B3512" w:rsidRDefault="009B3512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Puesto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Actual</w:t>
                            </w:r>
                            <w:r w:rsidR="00B81EC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: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21EE8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Asistente C</w:t>
                            </w:r>
                            <w:r w:rsidR="000A6DF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a la fecha</w:t>
                            </w: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CA55AD">
                              <w:rPr>
                                <w:rFonts w:ascii="Century Gothic" w:hAnsi="Century Gothic"/>
                                <w:b/>
                                <w:color w:val="FFFFFF"/>
                                <w:sz w:val="20"/>
                                <w:szCs w:val="20"/>
                              </w:rPr>
                              <w:t>Abril 2017</w:t>
                            </w: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ante el Instituto Nacional de Transparencia, Acceso a </w:t>
                            </w: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la Información y Protección de Datos Personales 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del Partido Acción Nacional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C6B8E" id="_x0000_s1031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" fillcolor="#1c6194 [2405]" stroked="f">
                <v:textbox>
                  <w:txbxContent>
                    <w:p w:rsidR="00E046C6" w:rsidRPr="009B3512" w:rsidRDefault="009B3512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Puesto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Actual</w:t>
                      </w:r>
                      <w:r w:rsidR="00B81EC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: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r w:rsidR="00021EE8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Asistente </w:t>
                      </w:r>
                      <w:r w:rsidR="00021EE8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C</w:t>
                      </w:r>
                      <w:bookmarkStart w:id="1" w:name="_GoBack"/>
                      <w:bookmarkEnd w:id="1"/>
                      <w:r w:rsidR="000A6DF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a la fecha</w:t>
                      </w: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: </w:t>
                      </w:r>
                      <w:r w:rsidR="00CA55AD">
                        <w:rPr>
                          <w:rFonts w:ascii="Century Gothic" w:hAnsi="Century Gothic"/>
                          <w:b/>
                          <w:color w:val="FFFFFF"/>
                          <w:sz w:val="20"/>
                          <w:szCs w:val="20"/>
                        </w:rPr>
                        <w:t>Abril 2017</w:t>
                      </w: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ante el Instituto Nacional de Transparencia, Acceso a </w:t>
                      </w: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la Información y Protección de Datos Personales 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del Partido Acción Nacional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184EFB" w:rsidRDefault="003D4E50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32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zDpv1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184EFB" w:rsidRDefault="003D4E50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731520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D21E8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7.6pt" to="481.0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" strokecolor="#6cc6c9" strokeweight="1.5pt">
                <v:stroke endcap="round"/>
                <w10:wrap anchorx="margin"/>
              </v:line>
            </w:pict>
          </mc:Fallback>
        </mc:AlternateContent>
      </w:r>
    </w:p>
    <w:p w:rsidR="0028059C" w:rsidRPr="0028059C" w:rsidRDefault="0028059C" w:rsidP="0028059C"/>
    <w:p w:rsidR="009B3512" w:rsidRDefault="009B3512" w:rsidP="0011595F">
      <w:pPr>
        <w:tabs>
          <w:tab w:val="left" w:pos="5595"/>
        </w:tabs>
      </w:pPr>
      <w:r w:rsidRPr="006F118F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posOffset>-571500</wp:posOffset>
                </wp:positionH>
                <wp:positionV relativeFrom="paragraph">
                  <wp:posOffset>753745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4D8" w:rsidRDefault="006134D8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Pr="008B583C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AE77" id="_x0000_s1033" type="#_x0000_t202" style="position:absolute;margin-left:-45pt;margin-top:59.35pt;width:535.3pt;height:8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" filled="f" stroked="f">
                <v:textbox>
                  <w:txbxContent>
                    <w:p w:rsidR="006134D8" w:rsidRDefault="006134D8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Pr="008B583C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595F">
        <w:tab/>
      </w:r>
    </w:p>
    <w:p w:rsidR="009B3512" w:rsidRDefault="009B3512" w:rsidP="0028059C"/>
    <w:p w:rsidR="0011595F" w:rsidRPr="0028059C" w:rsidRDefault="0011595F" w:rsidP="0028059C"/>
    <w:p w:rsidR="0028059C" w:rsidRPr="0028059C" w:rsidRDefault="00F64FBE" w:rsidP="0028059C"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762910C6" wp14:editId="207560DC">
                <wp:simplePos x="0" y="0"/>
                <wp:positionH relativeFrom="page">
                  <wp:align>right</wp:align>
                </wp:positionH>
                <wp:positionV relativeFrom="paragraph">
                  <wp:posOffset>611505</wp:posOffset>
                </wp:positionV>
                <wp:extent cx="3550285" cy="1457325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0285" cy="1457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65C6" w:rsidRPr="00151F61" w:rsidRDefault="006165C6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910C6" id="_x0000_s1034" type="#_x0000_t202" style="position:absolute;margin-left:228.35pt;margin-top:48.15pt;width:279.55pt;height:114.75pt;z-index:25173196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" filled="f" stroked="f">
                <v:textbox>
                  <w:txbxContent>
                    <w:p w:rsidR="006165C6" w:rsidRPr="00151F61" w:rsidRDefault="006165C6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5C062" wp14:editId="11B25069">
                <wp:simplePos x="0" y="0"/>
                <wp:positionH relativeFrom="column">
                  <wp:posOffset>533400</wp:posOffset>
                </wp:positionH>
                <wp:positionV relativeFrom="paragraph">
                  <wp:posOffset>140971</wp:posOffset>
                </wp:positionV>
                <wp:extent cx="1001395" cy="294639"/>
                <wp:effectExtent l="0" t="0" r="8255" b="0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94639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7FDFDB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11.1pt;width:78.85pt;height:23.2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" fillcolor="#6cc6c9" stroked="f" strokeweight="1.5pt">
                <v:stroke endcap="round"/>
              </v:shape>
            </w:pict>
          </mc:Fallback>
        </mc:AlternateContent>
      </w:r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6574132" wp14:editId="7C6CD4B5">
                <wp:simplePos x="0" y="0"/>
                <wp:positionH relativeFrom="margin">
                  <wp:posOffset>485775</wp:posOffset>
                </wp:positionH>
                <wp:positionV relativeFrom="paragraph">
                  <wp:posOffset>821055</wp:posOffset>
                </wp:positionV>
                <wp:extent cx="1082040" cy="304800"/>
                <wp:effectExtent l="0" t="0" r="3810" b="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3048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887BC0" w:rsidRDefault="00953C4A" w:rsidP="00021EE8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74132" id="_x0000_s1035" type="#_x0000_t202" style="position:absolute;margin-left:38.25pt;margin-top:64.65pt;width:85.2pt;height:24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" fillcolor="#1c6194 [2405]" stroked="f">
                <v:textbox>
                  <w:txbxContent>
                    <w:p w:rsidR="00953C4A" w:rsidRPr="00887BC0" w:rsidRDefault="00953C4A" w:rsidP="00021EE8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80851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2BCC90" wp14:editId="695385E1">
                <wp:simplePos x="0" y="0"/>
                <wp:positionH relativeFrom="margin">
                  <wp:posOffset>494665</wp:posOffset>
                </wp:positionH>
                <wp:positionV relativeFrom="paragraph">
                  <wp:posOffset>182880</wp:posOffset>
                </wp:positionV>
                <wp:extent cx="1304925" cy="257175"/>
                <wp:effectExtent l="0" t="0" r="9525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8C3DD6" w:rsidRDefault="00021EE8" w:rsidP="008C3DD6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  <w:t>1974-1975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BCC90" id="_x0000_s1036" type="#_x0000_t202" style="position:absolute;margin-left:38.95pt;margin-top:14.4pt;width:102.75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" fillcolor="#1c6194 [2405]" stroked="f">
                <v:textbox>
                  <w:txbxContent>
                    <w:p w:rsidR="00953C4A" w:rsidRPr="008C3DD6" w:rsidRDefault="00021EE8" w:rsidP="008C3DD6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  <w:t>1974-1975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948A8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08ACBA58" wp14:editId="65757452">
                <wp:simplePos x="0" y="0"/>
                <wp:positionH relativeFrom="margin">
                  <wp:posOffset>480060</wp:posOffset>
                </wp:positionH>
                <wp:positionV relativeFrom="paragraph">
                  <wp:posOffset>1514475</wp:posOffset>
                </wp:positionV>
                <wp:extent cx="1120140" cy="259080"/>
                <wp:effectExtent l="0" t="0" r="3810" b="762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2590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953C4A" w:rsidRDefault="0028059C" w:rsidP="00F64FBE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BA58" id="_x0000_s1037" type="#_x0000_t202" style="position:absolute;margin-left:37.8pt;margin-top:119.25pt;width:88.2pt;height:20.4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" fillcolor="#1c6194 [2405]" stroked="f">
                <v:textbox>
                  <w:txbxContent>
                    <w:p w:rsidR="0028059C" w:rsidRPr="00953C4A" w:rsidRDefault="0028059C" w:rsidP="00F64FBE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margin">
                  <wp:posOffset>-824230</wp:posOffset>
                </wp:positionH>
                <wp:positionV relativeFrom="paragraph">
                  <wp:posOffset>1695450</wp:posOffset>
                </wp:positionV>
                <wp:extent cx="3600450" cy="44767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3036" w:rsidRDefault="0028059C" w:rsidP="006C529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28059C" w:rsidRPr="00C860D3" w:rsidRDefault="0028059C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8" type="#_x0000_t202" style="position:absolute;margin-left:-64.9pt;margin-top:133.5pt;width:283.5pt;height:35.2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" filled="f" stroked="f">
                <v:textbox>
                  <w:txbxContent>
                    <w:p w:rsidR="00C33036" w:rsidRDefault="0028059C" w:rsidP="006C529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  <w:t xml:space="preserve"> </w:t>
                      </w:r>
                      <w:bookmarkStart w:id="1" w:name="_GoBack"/>
                      <w:bookmarkEnd w:id="1"/>
                    </w:p>
                    <w:p w:rsidR="0028059C" w:rsidRPr="00C860D3" w:rsidRDefault="0028059C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A032E91" wp14:editId="771E5A3F">
                <wp:simplePos x="0" y="0"/>
                <wp:positionH relativeFrom="page">
                  <wp:align>left</wp:align>
                </wp:positionH>
                <wp:positionV relativeFrom="paragraph">
                  <wp:posOffset>1085850</wp:posOffset>
                </wp:positionV>
                <wp:extent cx="3600450" cy="466725"/>
                <wp:effectExtent l="0" t="0" r="0" b="0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65C6" w:rsidRPr="006165C6" w:rsidRDefault="006165C6" w:rsidP="008C3DD6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32E91" id="_x0000_s1039" type="#_x0000_t202" style="position:absolute;margin-left:0;margin-top:85.5pt;width:283.5pt;height:36.75pt;z-index:25168588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" filled="f" stroked="f">
                <v:textbox>
                  <w:txbxContent>
                    <w:p w:rsidR="006165C6" w:rsidRPr="006165C6" w:rsidRDefault="006165C6" w:rsidP="008C3DD6">
                      <w:pPr>
                        <w:spacing w:after="0"/>
                        <w:rPr>
                          <w:rFonts w:ascii="Century Gothic" w:hAnsi="Century Gothic"/>
                          <w:b/>
                          <w:i/>
                          <w:color w:val="4B7F83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38781" behindDoc="0" locked="0" layoutInCell="1" allowOverlap="1" wp14:anchorId="74E3A5E5" wp14:editId="5C6025EB">
                <wp:simplePos x="0" y="0"/>
                <wp:positionH relativeFrom="column">
                  <wp:posOffset>571500</wp:posOffset>
                </wp:positionH>
                <wp:positionV relativeFrom="paragraph">
                  <wp:posOffset>861695</wp:posOffset>
                </wp:positionV>
                <wp:extent cx="876300" cy="262255"/>
                <wp:effectExtent l="0" t="0" r="0" b="4445"/>
                <wp:wrapNone/>
                <wp:docPr id="256" name="Terminad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1D609C" id="Terminador 256" o:spid="_x0000_s1026" type="#_x0000_t116" style="position:absolute;margin-left:45pt;margin-top:67.85pt;width:69pt;height:20.65pt;z-index:25163878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" fillcolor="#6cc6c9" stroked="f" strokeweight="1.5pt">
                <v:stroke endcap="round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F9B9F94" wp14:editId="4045F098">
                <wp:simplePos x="0" y="0"/>
                <wp:positionH relativeFrom="page">
                  <wp:posOffset>67945</wp:posOffset>
                </wp:positionH>
                <wp:positionV relativeFrom="paragraph">
                  <wp:posOffset>434975</wp:posOffset>
                </wp:positionV>
                <wp:extent cx="3627755" cy="47815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3036" w:rsidRDefault="001B4185" w:rsidP="001B4185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  <w:t>UNIVERSIDAD AUTONOMA DE SAN LUIS POTOSI</w:t>
                            </w:r>
                          </w:p>
                          <w:p w:rsidR="001B4185" w:rsidRDefault="006165C6" w:rsidP="001B4185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  <w:t xml:space="preserve">                           </w:t>
                            </w:r>
                            <w:r w:rsidR="00021EE8"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  <w:t>BACHILLERATO (TRUNCA)</w:t>
                            </w:r>
                          </w:p>
                          <w:p w:rsidR="008C3DD6" w:rsidRDefault="008C3DD6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</w:pPr>
                          </w:p>
                          <w:p w:rsidR="00953C4A" w:rsidRPr="00C860D3" w:rsidRDefault="00953C4A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9F94" id="_x0000_s1040" type="#_x0000_t202" style="position:absolute;margin-left:5.35pt;margin-top:34.25pt;width:285.65pt;height:37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" filled="f" stroked="f">
                <v:textbox>
                  <w:txbxContent>
                    <w:p w:rsidR="00C33036" w:rsidRDefault="001B4185" w:rsidP="001B4185">
                      <w:pPr>
                        <w:spacing w:after="0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  <w:t>UNIVERSIDAD AUTONOMA DE SAN LUIS POTOSI</w:t>
                      </w:r>
                    </w:p>
                    <w:p w:rsidR="001B4185" w:rsidRDefault="006165C6" w:rsidP="001B4185">
                      <w:pPr>
                        <w:spacing w:after="0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  <w:t xml:space="preserve">                           </w:t>
                      </w:r>
                      <w:r w:rsidR="00021EE8"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  <w:t>BACHILLERATO (TRUNCA)</w:t>
                      </w:r>
                    </w:p>
                    <w:p w:rsidR="008C3DD6" w:rsidRDefault="008C3DD6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</w:pPr>
                    </w:p>
                    <w:p w:rsidR="00953C4A" w:rsidRPr="00C860D3" w:rsidRDefault="00953C4A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28059C" w:rsidRPr="0028059C" w:rsidRDefault="00ED2606" w:rsidP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F4689A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119C9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FC24B0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3216910</wp:posOffset>
                </wp:positionH>
                <wp:positionV relativeFrom="paragraph">
                  <wp:posOffset>2056765</wp:posOffset>
                </wp:positionV>
                <wp:extent cx="2880995" cy="1404620"/>
                <wp:effectExtent l="0" t="0" r="0" b="254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F64FBE" w:rsidRDefault="006309C2" w:rsidP="00AD7C89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74B724" id="_x0000_s1041" type="#_x0000_t202" style="position:absolute;margin-left:253.3pt;margin-top:161.95pt;width:226.85pt;height:110.6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" fillcolor="#1c6194 [2405]" stroked="f">
                <v:textbox style="mso-fit-shape-to-text:t">
                  <w:txbxContent>
                    <w:p w:rsidR="006309C2" w:rsidRPr="00F64FBE" w:rsidRDefault="006309C2" w:rsidP="00AD7C89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  <w:r w:rsidR="004271AB">
        <w:rPr>
          <w:noProof/>
          <w:lang w:val="es-ES" w:eastAsia="es-ES"/>
        </w:rPr>
        <w:t>|</w:t>
      </w:r>
    </w:p>
    <w:p w:rsidR="0028059C" w:rsidRPr="0028059C" w:rsidRDefault="009B11B9" w:rsidP="009B11B9">
      <w:pPr>
        <w:spacing w:after="0"/>
      </w:pPr>
      <w:r w:rsidRPr="009B11B9">
        <w:rPr>
          <w:rFonts w:ascii="Century Gothic" w:hAnsi="Century Gothic"/>
          <w:i/>
          <w:color w:val="4B7F83"/>
        </w:rPr>
        <w:t>Sin sanciones Administrativas</w:t>
      </w:r>
    </w:p>
    <w:p w:rsidR="0028059C" w:rsidRPr="0028059C" w:rsidRDefault="001B0822" w:rsidP="0028059C">
      <w:r w:rsidRPr="009B11B9">
        <w:rPr>
          <w:rFonts w:ascii="Century Gothic" w:hAnsi="Century Gothic"/>
          <w:i/>
          <w:noProof/>
          <w:color w:val="4B7F83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1FA4EEED" wp14:editId="156ECF12">
                <wp:simplePos x="0" y="0"/>
                <wp:positionH relativeFrom="page">
                  <wp:posOffset>3990974</wp:posOffset>
                </wp:positionH>
                <wp:positionV relativeFrom="paragraph">
                  <wp:posOffset>83820</wp:posOffset>
                </wp:positionV>
                <wp:extent cx="3397885" cy="542925"/>
                <wp:effectExtent l="0" t="0" r="0" b="0"/>
                <wp:wrapNone/>
                <wp:docPr id="29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788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1ADE" w:rsidRPr="001B0822" w:rsidRDefault="00371ADE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b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A4EEED" id="_x0000_s1042" type="#_x0000_t202" style="position:absolute;margin-left:314.25pt;margin-top:6.6pt;width:267.55pt;height:42.75pt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" filled="f" stroked="f">
                <v:textbox>
                  <w:txbxContent>
                    <w:p w:rsidR="00371ADE" w:rsidRPr="001B0822" w:rsidRDefault="00371ADE" w:rsidP="0035426F">
                      <w:pPr>
                        <w:spacing w:after="60"/>
                        <w:rPr>
                          <w:rFonts w:ascii="Century Gothic" w:hAnsi="Century Gothic"/>
                          <w:b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9B11B9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73C1D42" wp14:editId="583B6888">
                <wp:simplePos x="0" y="0"/>
                <wp:positionH relativeFrom="margin">
                  <wp:posOffset>3280362</wp:posOffset>
                </wp:positionH>
                <wp:positionV relativeFrom="paragraph">
                  <wp:posOffset>36830</wp:posOffset>
                </wp:positionV>
                <wp:extent cx="2880995" cy="1404620"/>
                <wp:effectExtent l="0" t="0" r="0" b="2540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F64FBE" w:rsidRDefault="0038564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3C1D42" id="_x0000_s1043" type="#_x0000_t202" style="position:absolute;margin-left:258.3pt;margin-top:2.9pt;width:226.85pt;height:110.6pt;z-index:2517606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" fillcolor="#1c6194 [2405]" stroked="f">
                <v:textbox style="mso-fit-shape-to-text:t">
                  <w:txbxContent>
                    <w:p w:rsidR="00385645" w:rsidRPr="00F64FBE" w:rsidRDefault="0038564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FC24B0" w:rsidP="00F51A36">
      <w:pPr>
        <w:tabs>
          <w:tab w:val="left" w:pos="4035"/>
        </w:tabs>
      </w:pPr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BFFD913" wp14:editId="013794C8">
                <wp:simplePos x="0" y="0"/>
                <wp:positionH relativeFrom="margin">
                  <wp:posOffset>2943225</wp:posOffset>
                </wp:positionH>
                <wp:positionV relativeFrom="paragraph">
                  <wp:posOffset>18415</wp:posOffset>
                </wp:positionV>
                <wp:extent cx="3476625" cy="885825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426F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color w:val="4B7F83"/>
                                <w:sz w:val="16"/>
                                <w:szCs w:val="16"/>
                              </w:rPr>
                            </w:pPr>
                          </w:p>
                          <w:p w:rsidR="006309C2" w:rsidRPr="00953C4A" w:rsidRDefault="006309C2" w:rsidP="006309C2">
                            <w:pPr>
                              <w:spacing w:after="6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FD913" id="_x0000_s1044" type="#_x0000_t202" style="position:absolute;margin-left:231.75pt;margin-top:1.45pt;width:273.75pt;height:69.7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" filled="f" stroked="f">
                <v:textbox>
                  <w:txbxContent>
                    <w:p w:rsidR="0035426F" w:rsidRDefault="0035426F" w:rsidP="0035426F">
                      <w:pPr>
                        <w:spacing w:after="60"/>
                        <w:rPr>
                          <w:rFonts w:ascii="Century Gothic" w:hAnsi="Century Gothic"/>
                          <w:color w:val="4B7F83"/>
                          <w:sz w:val="16"/>
                          <w:szCs w:val="16"/>
                        </w:rPr>
                      </w:pPr>
                    </w:p>
                    <w:p w:rsidR="006309C2" w:rsidRPr="00953C4A" w:rsidRDefault="006309C2" w:rsidP="006309C2">
                      <w:pPr>
                        <w:spacing w:after="6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59C">
        <w:tab/>
      </w:r>
    </w:p>
    <w:sectPr w:rsidR="0028059C" w:rsidRPr="0028059C" w:rsidSect="008A4E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03D8" w:rsidRDefault="00AB03D8" w:rsidP="00383DEB">
      <w:pPr>
        <w:spacing w:after="0" w:line="240" w:lineRule="auto"/>
      </w:pPr>
      <w:r>
        <w:separator/>
      </w:r>
    </w:p>
  </w:endnote>
  <w:endnote w:type="continuationSeparator" w:id="0">
    <w:p w:rsidR="00AB03D8" w:rsidRDefault="00AB03D8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03D8" w:rsidRDefault="00AB03D8" w:rsidP="00383DEB">
      <w:pPr>
        <w:spacing w:after="0" w:line="240" w:lineRule="auto"/>
      </w:pPr>
      <w:r>
        <w:separator/>
      </w:r>
    </w:p>
  </w:footnote>
  <w:footnote w:type="continuationSeparator" w:id="0">
    <w:p w:rsidR="00AB03D8" w:rsidRDefault="00AB03D8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1EE8"/>
    <w:rsid w:val="00023A76"/>
    <w:rsid w:val="00042EE0"/>
    <w:rsid w:val="00056AE0"/>
    <w:rsid w:val="000A6DF2"/>
    <w:rsid w:val="000F7161"/>
    <w:rsid w:val="0010036C"/>
    <w:rsid w:val="0011595F"/>
    <w:rsid w:val="00130717"/>
    <w:rsid w:val="0014304E"/>
    <w:rsid w:val="001468FC"/>
    <w:rsid w:val="00151F61"/>
    <w:rsid w:val="001662BD"/>
    <w:rsid w:val="00184EFB"/>
    <w:rsid w:val="001949B9"/>
    <w:rsid w:val="001960E4"/>
    <w:rsid w:val="001A6067"/>
    <w:rsid w:val="001B0822"/>
    <w:rsid w:val="001B4185"/>
    <w:rsid w:val="001E642F"/>
    <w:rsid w:val="0028059C"/>
    <w:rsid w:val="002B3B19"/>
    <w:rsid w:val="002D5EC5"/>
    <w:rsid w:val="00323102"/>
    <w:rsid w:val="0033060E"/>
    <w:rsid w:val="0033354E"/>
    <w:rsid w:val="00340404"/>
    <w:rsid w:val="0035426F"/>
    <w:rsid w:val="00361992"/>
    <w:rsid w:val="00365548"/>
    <w:rsid w:val="00371ADE"/>
    <w:rsid w:val="00383DEB"/>
    <w:rsid w:val="00385645"/>
    <w:rsid w:val="003C0589"/>
    <w:rsid w:val="003D4E50"/>
    <w:rsid w:val="004271AB"/>
    <w:rsid w:val="004833DA"/>
    <w:rsid w:val="00497B98"/>
    <w:rsid w:val="005204D7"/>
    <w:rsid w:val="005258E3"/>
    <w:rsid w:val="005410E7"/>
    <w:rsid w:val="005606DE"/>
    <w:rsid w:val="00572258"/>
    <w:rsid w:val="005943CD"/>
    <w:rsid w:val="006134D8"/>
    <w:rsid w:val="006165C6"/>
    <w:rsid w:val="006309C2"/>
    <w:rsid w:val="006517EA"/>
    <w:rsid w:val="00653052"/>
    <w:rsid w:val="0065633E"/>
    <w:rsid w:val="0067257F"/>
    <w:rsid w:val="00680851"/>
    <w:rsid w:val="006C5295"/>
    <w:rsid w:val="006D0ECA"/>
    <w:rsid w:val="006E4148"/>
    <w:rsid w:val="00710E86"/>
    <w:rsid w:val="007151B5"/>
    <w:rsid w:val="007234DC"/>
    <w:rsid w:val="007240E0"/>
    <w:rsid w:val="007A0D2F"/>
    <w:rsid w:val="008133AF"/>
    <w:rsid w:val="008231F6"/>
    <w:rsid w:val="00824D39"/>
    <w:rsid w:val="00887BC0"/>
    <w:rsid w:val="008A4E01"/>
    <w:rsid w:val="008A713E"/>
    <w:rsid w:val="008B583C"/>
    <w:rsid w:val="008C3DD6"/>
    <w:rsid w:val="008E50B4"/>
    <w:rsid w:val="009423C1"/>
    <w:rsid w:val="00947F9B"/>
    <w:rsid w:val="00953C4A"/>
    <w:rsid w:val="00967E65"/>
    <w:rsid w:val="00983BF1"/>
    <w:rsid w:val="009927C4"/>
    <w:rsid w:val="009948A8"/>
    <w:rsid w:val="009B11B9"/>
    <w:rsid w:val="009B3512"/>
    <w:rsid w:val="009B6217"/>
    <w:rsid w:val="009B749D"/>
    <w:rsid w:val="009C6589"/>
    <w:rsid w:val="009D1A9E"/>
    <w:rsid w:val="009F2087"/>
    <w:rsid w:val="009F2D61"/>
    <w:rsid w:val="00A27777"/>
    <w:rsid w:val="00A57CA9"/>
    <w:rsid w:val="00AB03D8"/>
    <w:rsid w:val="00AB4F56"/>
    <w:rsid w:val="00AD5FC0"/>
    <w:rsid w:val="00AD7C89"/>
    <w:rsid w:val="00AF4773"/>
    <w:rsid w:val="00B66B4C"/>
    <w:rsid w:val="00B81EC2"/>
    <w:rsid w:val="00B81FA1"/>
    <w:rsid w:val="00BA70F9"/>
    <w:rsid w:val="00BB0535"/>
    <w:rsid w:val="00C21ACE"/>
    <w:rsid w:val="00C33036"/>
    <w:rsid w:val="00C404D0"/>
    <w:rsid w:val="00C44162"/>
    <w:rsid w:val="00C860D3"/>
    <w:rsid w:val="00CA55AD"/>
    <w:rsid w:val="00CD244A"/>
    <w:rsid w:val="00D81BC2"/>
    <w:rsid w:val="00DA162D"/>
    <w:rsid w:val="00DE79D0"/>
    <w:rsid w:val="00E01D2F"/>
    <w:rsid w:val="00E046C6"/>
    <w:rsid w:val="00EA26A1"/>
    <w:rsid w:val="00EC1A6E"/>
    <w:rsid w:val="00EC1BC7"/>
    <w:rsid w:val="00ED2606"/>
    <w:rsid w:val="00EE75C1"/>
    <w:rsid w:val="00F41853"/>
    <w:rsid w:val="00F51A36"/>
    <w:rsid w:val="00F520A8"/>
    <w:rsid w:val="00F64FBE"/>
    <w:rsid w:val="00F95DB1"/>
    <w:rsid w:val="00FC24B0"/>
    <w:rsid w:val="00FC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4.xml><?xml version="1.0" encoding="utf-8"?>
<ds:datastoreItem xmlns:ds="http://schemas.openxmlformats.org/officeDocument/2006/customXml" ds:itemID="{58F48BFE-DA76-4DCC-958D-075FBE55E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2017-04-25T23:02:00Z</dcterms:created>
  <dcterms:modified xsi:type="dcterms:W3CDTF">2017-04-28T17:20:00Z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