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023A76"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953C4A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953C4A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Nombre:</w:t>
                            </w:r>
                          </w:p>
                          <w:p w:rsidR="00B81EC2" w:rsidRDefault="008C3DD6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CARLOS ALBERTO AVILA LEPE</w:t>
                            </w:r>
                          </w:p>
                          <w:p w:rsidR="008C3DD6" w:rsidRPr="0067257F" w:rsidRDefault="008C3DD6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D9E7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Nombre:</w:t>
                      </w:r>
                    </w:p>
                    <w:p w:rsidR="00B81EC2" w:rsidRDefault="008C3DD6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CARLOS ALBERTO AVILA LEPE</w:t>
                      </w:r>
                    </w:p>
                    <w:p w:rsidR="008C3DD6" w:rsidRPr="0067257F" w:rsidRDefault="008C3DD6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</w:t>
                            </w:r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7257F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Asistente “C”</w:t>
                            </w:r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marzo 2016 a la fecha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</w:t>
                      </w:r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67257F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Asistente “C”</w:t>
                      </w:r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marzo 2016 a la fecha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347AD6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620395</wp:posOffset>
                </wp:positionV>
                <wp:extent cx="6798310" cy="123825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238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347AD6" w:rsidRDefault="00347AD6" w:rsidP="00347AD6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TECNICO AUTOMOTRIZ</w:t>
                            </w: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48.85pt;width:535.3pt;height:97.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347AD6" w:rsidRDefault="00347AD6" w:rsidP="00347AD6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TECNICO AUTOMOTRIZ</w:t>
                      </w: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F64FBE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posOffset>4000500</wp:posOffset>
                </wp:positionH>
                <wp:positionV relativeFrom="paragraph">
                  <wp:posOffset>611505</wp:posOffset>
                </wp:positionV>
                <wp:extent cx="3550285" cy="146685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466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4FBE" w:rsidRDefault="00F64FBE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F64FBE" w:rsidRPr="00151F61" w:rsidRDefault="00710E8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4" type="#_x0000_t202" style="position:absolute;margin-left:315pt;margin-top:48.15pt;width:279.55pt;height:115.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" filled="f" stroked="f">
                <v:textbox>
                  <w:txbxContent>
                    <w:p w:rsidR="00F64FBE" w:rsidRDefault="00F64FBE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  <w:p w:rsidR="00F64FBE" w:rsidRPr="00151F61" w:rsidRDefault="00710E8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”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FDFDB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485775</wp:posOffset>
                </wp:positionH>
                <wp:positionV relativeFrom="paragraph">
                  <wp:posOffset>821055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25pt;margin-top:64.65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8C3DD6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1992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6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Nbt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" fillcolor="#1c6194 [2405]" stroked="f">
                <v:textbox>
                  <w:txbxContent>
                    <w:p w:rsidR="00953C4A" w:rsidRPr="008C3DD6" w:rsidRDefault="008C3DD6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1992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F64FB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7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ZTof1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953C4A" w:rsidRDefault="0028059C" w:rsidP="00F64FBE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8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BNWkY0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 xml:space="preserve"> </w:t>
                      </w:r>
                    </w:p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Default="00953C4A" w:rsidP="0068085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C860D3" w:rsidRDefault="00953C4A" w:rsidP="008C3DD6">
                            <w:pPr>
                              <w:spacing w:after="0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953C4A" w:rsidRDefault="00953C4A" w:rsidP="0068085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953C4A" w:rsidRPr="00C860D3" w:rsidRDefault="00953C4A" w:rsidP="008C3DD6">
                      <w:pPr>
                        <w:spacing w:after="0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Default="008C3DD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 xml:space="preserve">Colegio Nacional de Educación Profesional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>Tecnica</w:t>
                            </w:r>
                            <w:proofErr w:type="spellEnd"/>
                          </w:p>
                          <w:p w:rsidR="008C3DD6" w:rsidRDefault="008C3DD6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C860D3" w:rsidRDefault="00953C4A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953C4A" w:rsidRDefault="008C3DD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 xml:space="preserve">Colegio Nacional de Educación Profesional </w:t>
                      </w:r>
                      <w:proofErr w:type="spellStart"/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>Tecnica</w:t>
                      </w:r>
                      <w:proofErr w:type="spellEnd"/>
                    </w:p>
                    <w:p w:rsidR="008C3DD6" w:rsidRDefault="008C3DD6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953C4A" w:rsidRPr="00C860D3" w:rsidRDefault="00953C4A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6309C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F64FBE" w:rsidRDefault="006309C2" w:rsidP="006309C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FC24B0" w:rsidP="009B11B9">
      <w:pPr>
        <w:spacing w:after="0"/>
      </w:pPr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3695700</wp:posOffset>
                </wp:positionH>
                <wp:positionV relativeFrom="paragraph">
                  <wp:posOffset>156209</wp:posOffset>
                </wp:positionV>
                <wp:extent cx="3693160" cy="6572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291pt;margin-top:12.3pt;width:290.8pt;height:51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B11B9"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F64FBE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Pr="00F64FBE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6BBA" w:rsidRDefault="00E06BBA" w:rsidP="00383DEB">
      <w:pPr>
        <w:spacing w:after="0" w:line="240" w:lineRule="auto"/>
      </w:pPr>
      <w:r>
        <w:separator/>
      </w:r>
    </w:p>
  </w:endnote>
  <w:endnote w:type="continuationSeparator" w:id="0">
    <w:p w:rsidR="00E06BBA" w:rsidRDefault="00E06BBA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6BBA" w:rsidRDefault="00E06BBA" w:rsidP="00383DEB">
      <w:pPr>
        <w:spacing w:after="0" w:line="240" w:lineRule="auto"/>
      </w:pPr>
      <w:r>
        <w:separator/>
      </w:r>
    </w:p>
  </w:footnote>
  <w:footnote w:type="continuationSeparator" w:id="0">
    <w:p w:rsidR="00E06BBA" w:rsidRDefault="00E06BBA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7161"/>
    <w:rsid w:val="0010036C"/>
    <w:rsid w:val="0011595F"/>
    <w:rsid w:val="00130717"/>
    <w:rsid w:val="0014304E"/>
    <w:rsid w:val="001468FC"/>
    <w:rsid w:val="00151F61"/>
    <w:rsid w:val="00184EFB"/>
    <w:rsid w:val="001960E4"/>
    <w:rsid w:val="001A6067"/>
    <w:rsid w:val="001E642F"/>
    <w:rsid w:val="00241C55"/>
    <w:rsid w:val="0028059C"/>
    <w:rsid w:val="002B3B19"/>
    <w:rsid w:val="002D5EC5"/>
    <w:rsid w:val="00323102"/>
    <w:rsid w:val="0033060E"/>
    <w:rsid w:val="0033354E"/>
    <w:rsid w:val="00340404"/>
    <w:rsid w:val="00347AD6"/>
    <w:rsid w:val="0035426F"/>
    <w:rsid w:val="00361992"/>
    <w:rsid w:val="00365548"/>
    <w:rsid w:val="00383DEB"/>
    <w:rsid w:val="00385645"/>
    <w:rsid w:val="003C0589"/>
    <w:rsid w:val="003D4E50"/>
    <w:rsid w:val="004271AB"/>
    <w:rsid w:val="004833DA"/>
    <w:rsid w:val="005204D7"/>
    <w:rsid w:val="005258E3"/>
    <w:rsid w:val="005410E7"/>
    <w:rsid w:val="005606DE"/>
    <w:rsid w:val="00572258"/>
    <w:rsid w:val="005943CD"/>
    <w:rsid w:val="006134D8"/>
    <w:rsid w:val="006309C2"/>
    <w:rsid w:val="00653052"/>
    <w:rsid w:val="0065633E"/>
    <w:rsid w:val="0067257F"/>
    <w:rsid w:val="00680851"/>
    <w:rsid w:val="006D0ECA"/>
    <w:rsid w:val="006E4148"/>
    <w:rsid w:val="00710E86"/>
    <w:rsid w:val="007234DC"/>
    <w:rsid w:val="007240E0"/>
    <w:rsid w:val="008133AF"/>
    <w:rsid w:val="008231F6"/>
    <w:rsid w:val="00824D39"/>
    <w:rsid w:val="008A4E01"/>
    <w:rsid w:val="008A713E"/>
    <w:rsid w:val="008B583C"/>
    <w:rsid w:val="008C3DD6"/>
    <w:rsid w:val="008E50B4"/>
    <w:rsid w:val="00947F9B"/>
    <w:rsid w:val="00953C4A"/>
    <w:rsid w:val="00983BF1"/>
    <w:rsid w:val="009948A8"/>
    <w:rsid w:val="009B11B9"/>
    <w:rsid w:val="009B3512"/>
    <w:rsid w:val="009B749D"/>
    <w:rsid w:val="009D1A9E"/>
    <w:rsid w:val="009D5026"/>
    <w:rsid w:val="009F2D61"/>
    <w:rsid w:val="00A0394D"/>
    <w:rsid w:val="00A27777"/>
    <w:rsid w:val="00A57CA9"/>
    <w:rsid w:val="00AD5FC0"/>
    <w:rsid w:val="00AF4773"/>
    <w:rsid w:val="00B66B4C"/>
    <w:rsid w:val="00B81EC2"/>
    <w:rsid w:val="00B81FA1"/>
    <w:rsid w:val="00BB0535"/>
    <w:rsid w:val="00C21ACE"/>
    <w:rsid w:val="00C404D0"/>
    <w:rsid w:val="00C860D3"/>
    <w:rsid w:val="00CA55AD"/>
    <w:rsid w:val="00CD244A"/>
    <w:rsid w:val="00D81BC2"/>
    <w:rsid w:val="00DA162D"/>
    <w:rsid w:val="00DE79D0"/>
    <w:rsid w:val="00E01D2F"/>
    <w:rsid w:val="00E046C6"/>
    <w:rsid w:val="00E06BBA"/>
    <w:rsid w:val="00EA26A1"/>
    <w:rsid w:val="00EC1A6E"/>
    <w:rsid w:val="00EC1BC7"/>
    <w:rsid w:val="00ED2606"/>
    <w:rsid w:val="00F51A36"/>
    <w:rsid w:val="00F520A8"/>
    <w:rsid w:val="00F64FBE"/>
    <w:rsid w:val="00F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CF5E4C-1149-46A8-865D-ED7E80875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2017-04-24T22:19:00Z</dcterms:created>
  <dcterms:modified xsi:type="dcterms:W3CDTF">2017-04-28T17:03:00Z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