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059C" w:rsidRDefault="00023A76">
      <w:r>
        <w:rPr>
          <w:noProof/>
          <w:lang w:val="es-MX" w:eastAsia="es-MX"/>
        </w:rPr>
        <w:drawing>
          <wp:anchor distT="0" distB="0" distL="114300" distR="114300" simplePos="0" relativeHeight="251642880" behindDoc="1" locked="0" layoutInCell="1" allowOverlap="1" wp14:anchorId="00C399B3" wp14:editId="6AEC1B6D">
            <wp:simplePos x="0" y="0"/>
            <wp:positionH relativeFrom="column">
              <wp:posOffset>2259965</wp:posOffset>
            </wp:positionH>
            <wp:positionV relativeFrom="paragraph">
              <wp:posOffset>-551815</wp:posOffset>
            </wp:positionV>
            <wp:extent cx="1556425" cy="1670310"/>
            <wp:effectExtent l="0" t="0" r="5715" b="635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d_2_resume_semana3_mexico_02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56425" cy="16703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MX" w:eastAsia="es-MX"/>
        </w:rPr>
        <w:drawing>
          <wp:anchor distT="0" distB="0" distL="114300" distR="114300" simplePos="0" relativeHeight="251641856" behindDoc="1" locked="0" layoutInCell="1" allowOverlap="1" wp14:anchorId="7EE515AA" wp14:editId="357D03E2">
            <wp:simplePos x="0" y="0"/>
            <wp:positionH relativeFrom="page">
              <wp:posOffset>7569200</wp:posOffset>
            </wp:positionH>
            <wp:positionV relativeFrom="paragraph">
              <wp:posOffset>-876300</wp:posOffset>
            </wp:positionV>
            <wp:extent cx="946150" cy="2421890"/>
            <wp:effectExtent l="0" t="0" r="635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d_2_resume_semana3_mexico_01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972949" cy="24904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5FC0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 wp14:anchorId="2755206F" wp14:editId="07CA0E28">
                <wp:simplePos x="0" y="0"/>
                <wp:positionH relativeFrom="column">
                  <wp:posOffset>-905774</wp:posOffset>
                </wp:positionH>
                <wp:positionV relativeFrom="paragraph">
                  <wp:posOffset>4796287</wp:posOffset>
                </wp:positionV>
                <wp:extent cx="7550785" cy="387194"/>
                <wp:effectExtent l="0" t="0" r="0" b="0"/>
                <wp:wrapNone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50785" cy="387194"/>
                          <a:chOff x="0" y="0"/>
                          <a:chExt cx="7550785" cy="387194"/>
                        </a:xfrm>
                      </wpg:grpSpPr>
                      <wps:wsp>
                        <wps:cNvPr id="21" name="Rectángulo 21"/>
                        <wps:cNvSpPr/>
                        <wps:spPr>
                          <a:xfrm>
                            <a:off x="0" y="51758"/>
                            <a:ext cx="7550785" cy="82194"/>
                          </a:xfrm>
                          <a:prstGeom prst="rect">
                            <a:avLst/>
                          </a:prstGeom>
                          <a:solidFill>
                            <a:srgbClr val="DADADA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Rectángulo 17"/>
                        <wps:cNvSpPr/>
                        <wps:spPr>
                          <a:xfrm>
                            <a:off x="0" y="0"/>
                            <a:ext cx="7550785" cy="81915"/>
                          </a:xfrm>
                          <a:prstGeom prst="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Redondear rectángulo de esquina del mismo lado 262"/>
                        <wps:cNvSpPr/>
                        <wps:spPr>
                          <a:xfrm rot="10800000">
                            <a:off x="431321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3" name="Redondear rectángulo de esquina del mismo lado 263"/>
                        <wps:cNvSpPr/>
                        <wps:spPr>
                          <a:xfrm rot="10800000">
                            <a:off x="4157932" y="25879"/>
                            <a:ext cx="2905760" cy="361315"/>
                          </a:xfrm>
                          <a:prstGeom prst="round2SameRect">
                            <a:avLst/>
                          </a:prstGeom>
                          <a:solidFill>
                            <a:srgbClr val="4B7F83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E7EF09" id="Group 3" o:spid="_x0000_s1026" style="position:absolute;margin-left:-71.3pt;margin-top:377.65pt;width:594.55pt;height:30.5pt;z-index:251699200;mso-height-relative:margin" coordsize="75507,38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">
                <v:rect id="Rectángulo 21" o:spid="_x0000_s1027" style="position:absolute;top:517;width:75507;height:822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5y78MA&#10;AADbAAAADwAAAGRycy9kb3ducmV2LnhtbESPS2vDMBCE74H8B7GF3BI5IX25VkIwGHIqNM6hx621&#10;flBrZSTFdv59VSj0OMzMN0x2nE0vRnK+s6xgu0lAEFdWd9wouJbF+gWED8gae8uk4E4ejoflIsNU&#10;24k/aLyERkQI+xQVtCEMqZS+asmg39iBOHq1dQZDlK6R2uEU4aaXuyR5kgY7jgstDpS3VH1fbkZB&#10;+f7InvL66gp83jdJ+fp1/wxKrR7m0xuIQHP4D/+1z1rBbgu/X+IPkIc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L5y78MAAADbAAAADwAAAAAAAAAAAAAAAACYAgAAZHJzL2Rv&#10;d25yZXYueG1sUEsFBgAAAAAEAAQA9QAAAIgDAAAAAA==&#10;" fillcolor="#dadada" stroked="f" strokeweight="1.5pt">
                  <v:stroke endcap="round"/>
                </v:rect>
                <v:rect id="Rectángulo 17" o:spid="_x0000_s1028" style="position:absolute;width:75507;height:81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eA/sEA&#10;AADbAAAADwAAAGRycy9kb3ducmV2LnhtbERPS2vCQBC+F/oflil4azYWbCXNKmq17dWYg8chO01C&#10;srMhu+bx791Cobf5+J6TbifTioF6V1tWsIxiEMSF1TWXCvLL6XkNwnlkja1lUjCTg+3m8SHFRNuR&#10;zzRkvhQhhF2CCirvu0RKV1Rk0EW2Iw7cj+0N+gD7UuoexxBuWvkSx6/SYM2hocKODhUVTXYzCo7N&#10;sPowbX79jHfolvNXsz+ucqUWT9PuHYSnyf+L/9zfOsx/g99fwgFyc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p3gP7BAAAA2wAAAA8AAAAAAAAAAAAAAAAAmAIAAGRycy9kb3du&#10;cmV2LnhtbFBLBQYAAAAABAAEAPUAAACGAwAAAAA=&#10;" fillcolor="#4b7f83" stroked="f" strokeweight="1.5pt">
                  <v:stroke endcap="round"/>
                </v:rect>
                <v:shape id="Redondear rectángulo de esquina del mismo lado 262" o:spid="_x0000_s1029" style="position:absolute;left:4313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TcMUA&#10;AADcAAAADwAAAGRycy9kb3ducmV2LnhtbESPQWvCQBSE74X+h+UVvBTdmFaRmI1YoSBSBDXeH9nX&#10;bGj2bchuY/rvu0Khx2FmvmHyzWhbMVDvG8cK5rMEBHHldMO1gvLyPl2B8AFZY+uYFPyQh03x+JBj&#10;pt2NTzScQy0ihH2GCkwIXSalrwxZ9DPXEUfv0/UWQ5R9LXWPtwi3rUyTZCktNhwXDHa0M1R9nb+t&#10;gv3Cda/H8kM219I8v5UDXl7kQanJ07hdgwg0hv/wX3uvFaTLFO5n4hGQx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9Nw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  <v:shape id="Redondear rectángulo de esquina del mismo lado 263" o:spid="_x0000_s1030" style="position:absolute;left:41579;top:258;width:29057;height:3613;rotation:180;visibility:visible;mso-wrap-style:square;v-text-anchor:middle" coordsize="2905760,361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9268UA&#10;AADcAAAADwAAAGRycy9kb3ducmV2LnhtbESP3WrCQBSE74W+w3IK3kiz8adSYlapgiClFKrp/SF7&#10;zIZmz4bsGuPbu4WCl8PMfMPkm8E2oqfO144VTJMUBHHpdM2VguK0f3kD4QOyxsYxKbiRh836aZRj&#10;pt2Vv6k/hkpECPsMFZgQ2kxKXxqy6BPXEkfv7DqLIcqukrrDa4TbRs7SdCkt1hwXDLa0M1T+Hi9W&#10;weHVtYuv4lPWP4WZbIseT3P5odT4eXhfgQg0hEf4v33QCmbLOfydiUdAr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z3brxQAAANwAAAAPAAAAAAAAAAAAAAAAAJgCAABkcnMv&#10;ZG93bnJldi54bWxQSwUGAAAAAAQABAD1AAAAigMAAAAA&#10;" path="m60220,l2845540,v33259,,60220,26961,60220,60220l2905760,361315r,l,361315r,l,60220c,26961,26961,,60220,xe" fillcolor="#4b7f83" stroked="f" strokeweight="1.5pt">
                  <v:stroke endcap="round"/>
                  <v:path arrowok="t" o:connecttype="custom" o:connectlocs="60220,0;2845540,0;2905760,60220;2905760,361315;2905760,361315;0,361315;0,361315;0,60220;60220,0" o:connectangles="0,0,0,0,0,0,0,0,0"/>
                </v:shape>
              </v:group>
            </w:pict>
          </mc:Fallback>
        </mc:AlternateContent>
      </w:r>
      <w:r w:rsidR="00385645" w:rsidRP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3ED41D8" wp14:editId="7003E8B6">
                <wp:simplePos x="0" y="0"/>
                <wp:positionH relativeFrom="column">
                  <wp:posOffset>3235960</wp:posOffset>
                </wp:positionH>
                <wp:positionV relativeFrom="paragraph">
                  <wp:posOffset>7411720</wp:posOffset>
                </wp:positionV>
                <wp:extent cx="2891790" cy="262255"/>
                <wp:effectExtent l="0" t="0" r="3810" b="4445"/>
                <wp:wrapNone/>
                <wp:docPr id="300" name="Proceso alternativo 3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D260ABB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Proceso alternativo 300" o:spid="_x0000_s1026" type="#_x0000_t176" style="position:absolute;margin-left:254.8pt;margin-top:583.6pt;width:227.7pt;height:20.65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3472" behindDoc="0" locked="0" layoutInCell="1" allowOverlap="1" wp14:anchorId="61038806" wp14:editId="5F863C66">
                <wp:simplePos x="0" y="0"/>
                <wp:positionH relativeFrom="margin">
                  <wp:posOffset>3235960</wp:posOffset>
                </wp:positionH>
                <wp:positionV relativeFrom="paragraph">
                  <wp:posOffset>5352415</wp:posOffset>
                </wp:positionV>
                <wp:extent cx="2880995" cy="1404620"/>
                <wp:effectExtent l="0" t="0" r="0" b="2540"/>
                <wp:wrapSquare wrapText="bothSides"/>
                <wp:docPr id="28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887BC0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103880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54.8pt;margin-top:421.45pt;width:226.85pt;height:110.6pt;z-index:25175347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" fillcolor="#1c6194 [2405]" stroked="f">
                <v:textbox style="mso-fit-shape-to-text:t">
                  <w:txbxContent>
                    <w:p w:rsidR="00385645" w:rsidRPr="00887BC0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85645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BC7F650" wp14:editId="01412C10">
                <wp:simplePos x="0" y="0"/>
                <wp:positionH relativeFrom="column">
                  <wp:posOffset>3237230</wp:posOffset>
                </wp:positionH>
                <wp:positionV relativeFrom="paragraph">
                  <wp:posOffset>5370195</wp:posOffset>
                </wp:positionV>
                <wp:extent cx="2891790" cy="262255"/>
                <wp:effectExtent l="0" t="0" r="3810" b="4445"/>
                <wp:wrapNone/>
                <wp:docPr id="222" name="Proceso alternativo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1790" cy="262255"/>
                        </a:xfrm>
                        <a:prstGeom prst="flowChartAlternateProcess">
                          <a:avLst/>
                        </a:prstGeom>
                        <a:solidFill>
                          <a:srgbClr val="6CC6C9"/>
                        </a:solidFill>
                        <a:ln w="0" cap="rnd">
                          <a:noFill/>
                          <a:round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3254B9" id="Proceso alternativo 222" o:spid="_x0000_s1026" type="#_x0000_t176" style="position:absolute;margin-left:254.9pt;margin-top:422.85pt;width:227.7pt;height:20.65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" fillcolor="#6cc6c9" stroked="f" strokeweight="0">
                <v:stroke joinstyle="round" endcap="round"/>
              </v:shape>
            </w:pict>
          </mc:Fallback>
        </mc:AlternateContent>
      </w:r>
      <w:r w:rsidR="009B749D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727872" behindDoc="0" locked="0" layoutInCell="1" allowOverlap="1" wp14:anchorId="3C4422DA" wp14:editId="1CF9D226">
                <wp:simplePos x="0" y="0"/>
                <wp:positionH relativeFrom="column">
                  <wp:posOffset>1155560</wp:posOffset>
                </wp:positionH>
                <wp:positionV relativeFrom="paragraph">
                  <wp:posOffset>2652765</wp:posOffset>
                </wp:positionV>
                <wp:extent cx="2813274" cy="60025"/>
                <wp:effectExtent l="0" t="0" r="6350" b="0"/>
                <wp:wrapNone/>
                <wp:docPr id="201" name="Grupo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13274" cy="60025"/>
                          <a:chOff x="0" y="0"/>
                          <a:chExt cx="2813274" cy="60025"/>
                        </a:xfrm>
                      </wpg:grpSpPr>
                      <wps:wsp>
                        <wps:cNvPr id="199" name="Elipse 199"/>
                        <wps:cNvSpPr/>
                        <wps:spPr>
                          <a:xfrm>
                            <a:off x="0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Elipse 200"/>
                        <wps:cNvSpPr/>
                        <wps:spPr>
                          <a:xfrm>
                            <a:off x="2753249" y="0"/>
                            <a:ext cx="60025" cy="60025"/>
                          </a:xfrm>
                          <a:prstGeom prst="ellipse">
                            <a:avLst/>
                          </a:prstGeom>
                          <a:solidFill>
                            <a:srgbClr val="6CC6C9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9751EA" id="Grupo 201" o:spid="_x0000_s1026" style="position:absolute;margin-left:91pt;margin-top:208.9pt;width:221.5pt;height:4.75pt;z-index:251727872" coordsize="28132,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">
                <v:oval id="Elipse 199" o:spid="_x0000_s1027" style="position:absolute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7hiPsUA&#10;AADcAAAADwAAAGRycy9kb3ducmV2LnhtbERPS2vCQBC+F/oflin0VjcqtJq6SlCEFunBF9LbkJ0m&#10;qdnZsLtNUn99tyB4m4/vObNFb2rRkvOVZQXDQQKCOLe64kLBYb9+moDwAVljbZkU/JKHxfz+boap&#10;th1vqd2FQsQQ9ikqKENoUil9XpJBP7ANceS+rDMYInSF1A67GG5qOUqSZ2mw4thQYkPLkvLz7sco&#10;2IRWv2fZ52kyHq5Gx+7j4sYv30o9PvTZK4hAfbiJr+43HedPp/D/TLxAz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uGI+xQAAANwAAAAPAAAAAAAAAAAAAAAAAJgCAABkcnMv&#10;ZG93bnJldi54bWxQSwUGAAAAAAQABAD1AAAAigMAAAAA&#10;" fillcolor="#6cc6c9" stroked="f" strokeweight="1.5pt">
                  <v:stroke endcap="round"/>
                </v:oval>
                <v:oval id="Elipse 200" o:spid="_x0000_s1028" style="position:absolute;left:27532;width:600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0/WMYA&#10;AADcAAAADwAAAGRycy9kb3ducmV2LnhtbESPQWvCQBSE7wX/w/IEb3WjQpXUVUKLoEgP2hbx9si+&#10;JtHs27C7Jml/fbcg9DjMzDfMct2bWrTkfGVZwWScgCDOra64UPDxvnlcgPABWWNtmRR8k4f1avCw&#10;xFTbjg/UHkMhIoR9igrKEJpUSp+XZNCPbUMcvS/rDIYoXSG1wy7CTS2nSfIkDVYcF0ps6KWk/Hq8&#10;GQX70Opdlp1Pi9nkdfrZvf242fyi1GjYZ88gAvXhP3xvb7WCSIS/M/EIy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a0/WMYAAADcAAAADwAAAAAAAAAAAAAAAACYAgAAZHJz&#10;L2Rvd25yZXYueG1sUEsFBgAAAAAEAAQA9QAAAIsDAAAAAA==&#10;" fillcolor="#6cc6c9" stroked="f" strokeweight="1.5pt">
                  <v:stroke endcap="round"/>
                </v:oval>
              </v:group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303CFE2" wp14:editId="244B023F">
                <wp:simplePos x="0" y="0"/>
                <wp:positionH relativeFrom="column">
                  <wp:posOffset>2869160</wp:posOffset>
                </wp:positionH>
                <wp:positionV relativeFrom="paragraph">
                  <wp:posOffset>5234130</wp:posOffset>
                </wp:positionV>
                <wp:extent cx="4145" cy="4110375"/>
                <wp:effectExtent l="0" t="0" r="34290" b="23495"/>
                <wp:wrapNone/>
                <wp:docPr id="19" name="Conector rec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45" cy="4110375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29C160B" id="Conector recto 19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5.9pt,412.15pt" to="226.25pt,735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" strokecolor="#6cc6c9">
                <v:stroke endcap="round"/>
              </v:lin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CA1E900" wp14:editId="1A749518">
                <wp:simplePos x="0" y="0"/>
                <wp:positionH relativeFrom="margin">
                  <wp:posOffset>3411855</wp:posOffset>
                </wp:positionH>
                <wp:positionV relativeFrom="paragraph">
                  <wp:posOffset>4819650</wp:posOffset>
                </wp:positionV>
                <wp:extent cx="2553970" cy="1404620"/>
                <wp:effectExtent l="0" t="0" r="0" b="7620"/>
                <wp:wrapSquare wrapText="bothSides"/>
                <wp:docPr id="26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EXPERIENCIA LABORAL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CA1E900" id="_x0000_s1027" type="#_x0000_t202" style="position:absolute;margin-left:268.65pt;margin-top:379.5pt;width:201.1pt;height:110.6pt;z-index:25170329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EXPERIENCIA LABORAL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588895F" wp14:editId="620AB835">
                <wp:simplePos x="0" y="0"/>
                <wp:positionH relativeFrom="column">
                  <wp:posOffset>3209813</wp:posOffset>
                </wp:positionH>
                <wp:positionV relativeFrom="paragraph">
                  <wp:posOffset>4869180</wp:posOffset>
                </wp:positionV>
                <wp:extent cx="2988945" cy="360680"/>
                <wp:effectExtent l="0" t="0" r="1905" b="1270"/>
                <wp:wrapNone/>
                <wp:docPr id="22" name="Rectángulo redondead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151E26" id="Rectángulo redondeado 22" o:spid="_x0000_s1026" style="position:absolute;margin-left:252.75pt;margin-top:383.4pt;width:235.35pt;height:28.4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" fillcolor="#dadada" stroked="f" strokeweight="1.5pt">
                <v:stroke endcap="round"/>
              </v:roundrect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049BA05" wp14:editId="377239D1">
                <wp:simplePos x="0" y="0"/>
                <wp:positionH relativeFrom="margin">
                  <wp:posOffset>-288290</wp:posOffset>
                </wp:positionH>
                <wp:positionV relativeFrom="paragraph">
                  <wp:posOffset>4829810</wp:posOffset>
                </wp:positionV>
                <wp:extent cx="2553970" cy="1404620"/>
                <wp:effectExtent l="0" t="0" r="0" b="7620"/>
                <wp:wrapSquare wrapText="bothSides"/>
                <wp:docPr id="26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53970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3060E" w:rsidRPr="00EC1BC7" w:rsidRDefault="0033060E" w:rsidP="0033060E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FORMACIÓN ACADÉMICA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49BA05" id="_x0000_s1028" type="#_x0000_t202" style="position:absolute;margin-left:-22.7pt;margin-top:380.3pt;width:201.1pt;height:110.6pt;z-index:2517012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" fillcolor="#1c6194 [2405]" stroked="f">
                <v:textbox style="mso-fit-shape-to-text:t">
                  <w:txbxContent>
                    <w:p w:rsidR="0033060E" w:rsidRPr="00EC1BC7" w:rsidRDefault="0033060E" w:rsidP="0033060E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FORMACIÓN ACADÉMICA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468F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20E543" wp14:editId="6D08091D">
                <wp:simplePos x="0" y="0"/>
                <wp:positionH relativeFrom="column">
                  <wp:posOffset>-514764</wp:posOffset>
                </wp:positionH>
                <wp:positionV relativeFrom="paragraph">
                  <wp:posOffset>4871085</wp:posOffset>
                </wp:positionV>
                <wp:extent cx="2988945" cy="360680"/>
                <wp:effectExtent l="0" t="0" r="1905" b="1270"/>
                <wp:wrapNone/>
                <wp:docPr id="20" name="Rectángulo redondead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8945" cy="360680"/>
                        </a:xfrm>
                        <a:prstGeom prst="roundRect">
                          <a:avLst/>
                        </a:prstGeom>
                        <a:solidFill>
                          <a:srgbClr val="DADADA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043886C" id="Rectángulo redondeado 20" o:spid="_x0000_s1026" style="position:absolute;margin-left:-40.55pt;margin-top:383.55pt;width:235.35pt;height:28.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" fillcolor="#dadada" stroked="f" strokeweight="1.5pt">
                <v:stroke endcap="round"/>
              </v:roundrect>
            </w:pict>
          </mc:Fallback>
        </mc:AlternateContent>
      </w:r>
      <w:r w:rsidR="0033060E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8528C34" wp14:editId="41D98BAB">
                <wp:simplePos x="0" y="0"/>
                <wp:positionH relativeFrom="margin">
                  <wp:posOffset>1681701</wp:posOffset>
                </wp:positionH>
                <wp:positionV relativeFrom="paragraph">
                  <wp:posOffset>3220085</wp:posOffset>
                </wp:positionV>
                <wp:extent cx="2374900" cy="1404620"/>
                <wp:effectExtent l="0" t="0" r="0" b="0"/>
                <wp:wrapSquare wrapText="bothSides"/>
                <wp:docPr id="1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9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C1BC7" w:rsidRPr="00EC1BC7" w:rsidRDefault="00EC1BC7" w:rsidP="00EC1BC7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EC1BC7">
                              <w:rPr>
                                <w:rFonts w:ascii="Century Gothic" w:hAnsi="Century Gothic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EXTRACTO PROFESIONAL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528C34" id="_x0000_s1029" type="#_x0000_t202" style="position:absolute;margin-left:132.4pt;margin-top:253.55pt;width:187pt;height:110.6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" filled="f" stroked="f">
                <v:textbox style="mso-fit-shape-to-text:t">
                  <w:txbxContent>
                    <w:p w:rsidR="00EC1BC7" w:rsidRPr="00EC1BC7" w:rsidRDefault="00EC1BC7" w:rsidP="00EC1BC7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EC1BC7">
                        <w:rPr>
                          <w:rFonts w:ascii="Century Gothic" w:hAnsi="Century Gothic"/>
                          <w:b/>
                          <w:color w:val="FFFFFF" w:themeColor="background1"/>
                          <w:sz w:val="28"/>
                          <w:szCs w:val="28"/>
                        </w:rPr>
                        <w:t>EXTRACTO PROFESIONAL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5943CD" w:rsidRPr="0014304E">
        <w:rPr>
          <w:noProof/>
          <w:color w:val="0070C0"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D004B9" wp14:editId="345212BC">
                <wp:simplePos x="0" y="0"/>
                <wp:positionH relativeFrom="page">
                  <wp:posOffset>3175</wp:posOffset>
                </wp:positionH>
                <wp:positionV relativeFrom="paragraph">
                  <wp:posOffset>3173730</wp:posOffset>
                </wp:positionV>
                <wp:extent cx="7550785" cy="389890"/>
                <wp:effectExtent l="0" t="0" r="0" b="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38989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F5AAD0F" id="Rectángulo 11" o:spid="_x0000_s1026" style="position:absolute;margin-left:.25pt;margin-top:249.9pt;width:594.55pt;height:30.7pt;z-index:25165312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" fillcolor="#1c6194 [2405]" stroked="f" strokeweight="1.5pt">
                <v:stroke endcap="round"/>
                <w10:wrap anchorx="page"/>
              </v:rect>
            </w:pict>
          </mc:Fallback>
        </mc:AlternateContent>
      </w:r>
      <w:r w:rsidR="005943CD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BA594DB" wp14:editId="2A4C783E">
                <wp:simplePos x="0" y="0"/>
                <wp:positionH relativeFrom="page">
                  <wp:posOffset>3175</wp:posOffset>
                </wp:positionH>
                <wp:positionV relativeFrom="paragraph">
                  <wp:posOffset>4722495</wp:posOffset>
                </wp:positionV>
                <wp:extent cx="7550785" cy="81915"/>
                <wp:effectExtent l="0" t="0" r="12065" b="13335"/>
                <wp:wrapNone/>
                <wp:docPr id="16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550785" cy="81915"/>
                        </a:xfrm>
                        <a:prstGeom prst="rect">
                          <a:avLst/>
                        </a:prstGeom>
                        <a:solidFill>
                          <a:srgbClr val="6CC6C9"/>
                        </a:solidFill>
                        <a:ln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0362A33" id="Rectángulo 16" o:spid="_x0000_s1026" style="position:absolute;margin-left:.25pt;margin-top:371.85pt;width:594.55pt;height:6.4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" fillcolor="#6cc6c9" strokecolor="#1481ab [2404]" strokeweight="1.5pt">
                <v:stroke endcap="round"/>
                <w10:wrap anchorx="page"/>
              </v:rect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3512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44928" behindDoc="0" locked="0" layoutInCell="1" allowOverlap="1" wp14:anchorId="52AD9E77" wp14:editId="69A5210E">
                <wp:simplePos x="0" y="0"/>
                <wp:positionH relativeFrom="margin">
                  <wp:posOffset>485775</wp:posOffset>
                </wp:positionH>
                <wp:positionV relativeFrom="paragraph">
                  <wp:posOffset>10160</wp:posOffset>
                </wp:positionV>
                <wp:extent cx="4962525" cy="1171575"/>
                <wp:effectExtent l="0" t="0" r="9525" b="952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6252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52D3B" w:rsidRDefault="00F401B1" w:rsidP="00F401B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  <w:t>Nombre:</w:t>
                            </w:r>
                          </w:p>
                          <w:p w:rsidR="00335FA2" w:rsidRPr="002105CE" w:rsidRDefault="00335FA2" w:rsidP="00335FA2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686868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AD9E77" id="_x0000_s1030" type="#_x0000_t202" style="position:absolute;margin-left:38.25pt;margin-top:.8pt;width:390.75pt;height:92.25pt;z-index: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" stroked="f">
                <v:textbox>
                  <w:txbxContent>
                    <w:p w:rsidR="00552D3B" w:rsidRDefault="00F401B1" w:rsidP="00F401B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  <w:r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  <w:t>Nombre:</w:t>
                      </w:r>
                    </w:p>
                    <w:p w:rsidR="00335FA2" w:rsidRPr="002105CE" w:rsidRDefault="00335FA2" w:rsidP="00335FA2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686868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28059C" w:rsidP="0028059C"/>
    <w:p w:rsidR="0028059C" w:rsidRPr="0028059C" w:rsidRDefault="009B11B9" w:rsidP="0028059C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0048" behindDoc="0" locked="0" layoutInCell="1" allowOverlap="1" wp14:anchorId="49104DF7" wp14:editId="118BCA6F">
                <wp:simplePos x="0" y="0"/>
                <wp:positionH relativeFrom="margin">
                  <wp:posOffset>-428625</wp:posOffset>
                </wp:positionH>
                <wp:positionV relativeFrom="paragraph">
                  <wp:posOffset>238760</wp:posOffset>
                </wp:positionV>
                <wp:extent cx="6581140" cy="590550"/>
                <wp:effectExtent l="0" t="0" r="0" b="0"/>
                <wp:wrapNone/>
                <wp:docPr id="9" name="Grupo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581140" cy="590550"/>
                          <a:chOff x="0" y="0"/>
                          <a:chExt cx="6550319" cy="282102"/>
                        </a:xfrm>
                        <a:solidFill>
                          <a:schemeClr val="accent2">
                            <a:lumMod val="75000"/>
                          </a:schemeClr>
                        </a:solidFill>
                      </wpg:grpSpPr>
                      <wps:wsp>
                        <wps:cNvPr id="6" name="Rectángulo 6"/>
                        <wps:cNvSpPr/>
                        <wps:spPr>
                          <a:xfrm>
                            <a:off x="237486" y="0"/>
                            <a:ext cx="6070059" cy="282102"/>
                          </a:xfrm>
                          <a:prstGeom prst="rect">
                            <a:avLst/>
                          </a:prstGeom>
                          <a:solidFill>
                            <a:schemeClr val="accent2">
                              <a:lumMod val="7500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riángulo isósceles 7"/>
                        <wps:cNvSpPr/>
                        <wps:spPr>
                          <a:xfrm rot="16200000">
                            <a:off x="-19367" y="20548"/>
                            <a:ext cx="280670" cy="241935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riángulo isósceles 8"/>
                        <wps:cNvSpPr/>
                        <wps:spPr>
                          <a:xfrm rot="5400000">
                            <a:off x="6288965" y="20548"/>
                            <a:ext cx="280671" cy="242036"/>
                          </a:xfrm>
                          <a:prstGeom prst="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C55C001" id="Grupo 9" o:spid="_x0000_s1026" style="position:absolute;margin-left:-33.75pt;margin-top:18.8pt;width:518.2pt;height:46.5pt;z-index:251650048;mso-position-horizontal-relative:margin;mso-width-relative:margin;mso-height-relative:margin" coordsize="65503,28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">
                <v:rect id="Rectángulo 6" o:spid="_x0000_s1027" style="position:absolute;left:2374;width:60701;height:282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7928UA&#10;AADaAAAADwAAAGRycy9kb3ducmV2LnhtbESPzWrCQBSF94LvMNyCO51URGrMREQU2ypI1S66u2Su&#10;STRzJ2RGTfv0HaHQ5eH8fJxk1ppK3KhxpWUFz4MIBHFmdcm5guNh1X8B4TyyxsoyKfgmB7O020kw&#10;1vbOH3Tb+1yEEXYxKii8r2MpXVaQQTewNXHwTrYx6INscqkbvIdxU8lhFI2lwZIDocCaFgVll/3V&#10;BO561163y836beJHP1/28xAN389K9Z7a+RSEp9b/h//ar1rBGB5Xwg2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Pv3bxQAAANoAAAAPAAAAAAAAAAAAAAAAAJgCAABkcnMv&#10;ZG93bnJldi54bWxQSwUGAAAAAAQABAD1AAAAigMAAAAA&#10;" fillcolor="#1c6194 [2405]" stroked="f" strokeweight="1.5pt">
                  <v:stroke endcap="round"/>
                </v:rect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Triángulo isósceles 7" o:spid="_x0000_s1028" type="#_x0000_t5" style="position:absolute;left:-194;top:205;width:2807;height:2419;rotation:-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fILsIA&#10;AADaAAAADwAAAGRycy9kb3ducmV2LnhtbESPQWvCQBSE74L/YXmCN7NR1JbUTbAthfZobO+P7Osm&#10;bfZtzG41+fduQfA4zMw3zK4YbCvO1PvGsYJlkoIgrpxu2Cj4PL4tHkH4gKyxdUwKRvJQ5NPJDjPt&#10;LnygcxmMiBD2GSqoQ+gyKX1Vk0WfuI44et+utxii7I3UPV4i3LZylaZbabHhuFBjRy81Vb/ln1Xg&#10;lutS/2z0KTUfX11jtuPq+XVUaj4b9k8gAg3hHr6137WCB/i/Em+AzK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98guwgAAANoAAAAPAAAAAAAAAAAAAAAAAJgCAABkcnMvZG93&#10;bnJldi54bWxQSwUGAAAAAAQABAD1AAAAhwMAAAAA&#10;" filled="f" stroked="f" strokeweight="1.5pt">
                  <v:stroke endcap="round"/>
                </v:shape>
                <v:shape id="Triángulo isósceles 8" o:spid="_x0000_s1029" type="#_x0000_t5" style="position:absolute;left:62889;top:205;width:2807;height:2421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x0vEsEA&#10;AADaAAAADwAAAGRycy9kb3ducmV2LnhtbERPS08CMRC+k/gfmjHhBq1gDFkpRHkkcPAgevA42Y67&#10;i9vp2hZY/z1zIPH45XvPl71v1ZliagJbeBgbUMRlcA1XFj4/tqMZqJSRHbaBycIfJVgu7gZzLFy4&#10;8DudD7lSEsKpQAt1zl2hdSpr8pjGoSMW7jtEj1lgrLSLeJFw3+qJMU/aY8PSUGNHq5rKn8PJy4xo&#10;NvujeTxOd/vJ72z6uv5ava2tHd73L8+gMvX5X3xz75wF2SpXxA96c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cdLxLBAAAA2gAAAA8AAAAAAAAAAAAAAAAAmAIAAGRycy9kb3du&#10;cmV2LnhtbFBLBQYAAAAABAAEAPUAAACGAwAAAAA=&#10;" filled="f" stroked="f" strokeweight="1.5pt">
                  <v:stroke endcap="round"/>
                </v:shape>
                <w10:wrap anchorx="margin"/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2096" behindDoc="0" locked="0" layoutInCell="1" allowOverlap="1" wp14:anchorId="549C6B8E" wp14:editId="0FD7139C">
                <wp:simplePos x="0" y="0"/>
                <wp:positionH relativeFrom="margin">
                  <wp:posOffset>485775</wp:posOffset>
                </wp:positionH>
                <wp:positionV relativeFrom="paragraph">
                  <wp:posOffset>238760</wp:posOffset>
                </wp:positionV>
                <wp:extent cx="5019675" cy="581025"/>
                <wp:effectExtent l="0" t="0" r="9525" b="9525"/>
                <wp:wrapSquare wrapText="bothSides"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9675" cy="58102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046C6" w:rsidRPr="009B3512" w:rsidRDefault="009B3512" w:rsidP="009B3512">
                            <w:pPr>
                              <w:spacing w:after="0"/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</w:pP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Puesto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Actual</w:t>
                            </w:r>
                            <w:r w:rsidR="00B81EC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:</w:t>
                            </w:r>
                            <w:r w:rsidR="00335FA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57E0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2105C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2105CE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la</w:t>
                            </w:r>
                            <w:proofErr w:type="gramEnd"/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 fecha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="00CA55AD">
                              <w:rPr>
                                <w:rFonts w:ascii="Century Gothic" w:hAnsi="Century Gothic"/>
                                <w:b/>
                                <w:color w:val="FFFFFF"/>
                                <w:sz w:val="20"/>
                                <w:szCs w:val="20"/>
                              </w:rPr>
                              <w:t>Abril 2017</w:t>
                            </w:r>
                            <w:r w:rsidRPr="009B3512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ante el Instituto Nacional de Transparencia, Acceso a </w:t>
                            </w:r>
                            <w:r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 xml:space="preserve">la Información y Protección de Datos Personales </w:t>
                            </w:r>
                            <w:r w:rsidR="009B11B9">
                              <w:rPr>
                                <w:rFonts w:ascii="Century Gothic" w:hAnsi="Century Gothic"/>
                                <w:color w:val="FFFFFF"/>
                                <w:sz w:val="20"/>
                                <w:szCs w:val="20"/>
                              </w:rPr>
                              <w:t>del Partido Acción Nacional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9C6B8E" id="_x0000_s1031" type="#_x0000_t202" style="position:absolute;margin-left:38.25pt;margin-top:18.8pt;width:395.25pt;height:45.75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" fillcolor="#1c6194 [2405]" stroked="f">
                <v:textbox>
                  <w:txbxContent>
                    <w:p w:rsidR="00E046C6" w:rsidRPr="009B3512" w:rsidRDefault="009B3512" w:rsidP="009B3512">
                      <w:pPr>
                        <w:spacing w:after="0"/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</w:pP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Puesto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Actual</w:t>
                      </w:r>
                      <w:r w:rsidR="00B81EC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:</w:t>
                      </w:r>
                      <w:r w:rsidR="00335FA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557E0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r w:rsidR="002105C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2105CE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la</w:t>
                      </w:r>
                      <w:proofErr w:type="gramEnd"/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 fecha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r w:rsidR="00CA55AD">
                        <w:rPr>
                          <w:rFonts w:ascii="Century Gothic" w:hAnsi="Century Gothic"/>
                          <w:b/>
                          <w:color w:val="FFFFFF"/>
                          <w:sz w:val="20"/>
                          <w:szCs w:val="20"/>
                        </w:rPr>
                        <w:t>Abril 2017</w:t>
                      </w:r>
                      <w:r w:rsidRPr="009B3512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ante el Instituto Nacional de Transparencia, Acceso a </w:t>
                      </w:r>
                      <w:r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 xml:space="preserve">la Información y Protección de Datos Personales </w:t>
                      </w:r>
                      <w:r w:rsidR="009B11B9">
                        <w:rPr>
                          <w:rFonts w:ascii="Century Gothic" w:hAnsi="Century Gothic"/>
                          <w:color w:val="FFFFFF"/>
                          <w:sz w:val="20"/>
                          <w:szCs w:val="20"/>
                        </w:rPr>
                        <w:t>del Partido Acción Nacional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1A6067" w:rsidP="0028059C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7915E996" wp14:editId="58AF1FEB">
                <wp:simplePos x="0" y="0"/>
                <wp:positionH relativeFrom="margin">
                  <wp:align>center</wp:align>
                </wp:positionH>
                <wp:positionV relativeFrom="paragraph">
                  <wp:posOffset>806450</wp:posOffset>
                </wp:positionV>
                <wp:extent cx="6138545" cy="311150"/>
                <wp:effectExtent l="0" t="0" r="14605" b="12700"/>
                <wp:wrapSquare wrapText="bothSides"/>
                <wp:docPr id="20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8545" cy="311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:rsidR="003D4E50" w:rsidRPr="00184EFB" w:rsidRDefault="003D4E50">
                            <w:pPr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15E996" id="_x0000_s1032" type="#_x0000_t202" style="position:absolute;margin-left:0;margin-top:63.5pt;width:483.35pt;height:24.5pt;z-index:251729920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" filled="f" strokecolor="white [3212]">
                <v:textbox>
                  <w:txbxContent>
                    <w:p w:rsidR="003D4E50" w:rsidRPr="00184EFB" w:rsidRDefault="003D4E50">
                      <w:pPr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1686119" wp14:editId="2C61D70C">
                <wp:simplePos x="0" y="0"/>
                <wp:positionH relativeFrom="margin">
                  <wp:align>center</wp:align>
                </wp:positionH>
                <wp:positionV relativeFrom="paragraph">
                  <wp:posOffset>731520</wp:posOffset>
                </wp:positionV>
                <wp:extent cx="6109397" cy="0"/>
                <wp:effectExtent l="0" t="0" r="24765" b="19050"/>
                <wp:wrapNone/>
                <wp:docPr id="197" name="Conector recto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09397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D21E8" id="Conector recto 197" o:spid="_x0000_s1026" style="position:absolute;z-index:25172172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from="0,57.6pt" to="481.05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" strokecolor="#6cc6c9" strokeweight="1.5pt">
                <v:stroke endcap="round"/>
                <w10:wrap anchorx="margin"/>
              </v:line>
            </w:pict>
          </mc:Fallback>
        </mc:AlternateContent>
      </w:r>
    </w:p>
    <w:p w:rsidR="0028059C" w:rsidRPr="0028059C" w:rsidRDefault="0028059C" w:rsidP="0028059C"/>
    <w:p w:rsidR="009B3512" w:rsidRPr="003A1B17" w:rsidRDefault="009B3512" w:rsidP="0011595F">
      <w:pPr>
        <w:tabs>
          <w:tab w:val="left" w:pos="5595"/>
        </w:tabs>
        <w:rPr>
          <w:sz w:val="20"/>
          <w:szCs w:val="20"/>
        </w:rPr>
      </w:pPr>
      <w:r w:rsidRPr="003A1B17">
        <w:rPr>
          <w:noProof/>
          <w:sz w:val="20"/>
          <w:szCs w:val="20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6192" behindDoc="0" locked="0" layoutInCell="1" allowOverlap="1" wp14:anchorId="4083AE77" wp14:editId="16C8F389">
                <wp:simplePos x="0" y="0"/>
                <wp:positionH relativeFrom="margin">
                  <wp:posOffset>-571500</wp:posOffset>
                </wp:positionH>
                <wp:positionV relativeFrom="paragraph">
                  <wp:posOffset>753745</wp:posOffset>
                </wp:positionV>
                <wp:extent cx="6798310" cy="1104900"/>
                <wp:effectExtent l="0" t="0" r="0" b="0"/>
                <wp:wrapSquare wrapText="bothSides"/>
                <wp:docPr id="28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8310" cy="11049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bookmarkStart w:id="0" w:name="_GoBack"/>
                            <w:bookmarkEnd w:id="0"/>
                          </w:p>
                          <w:p w:rsidR="0011595F" w:rsidRDefault="0011595F" w:rsidP="008B583C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both"/>
                              <w:rPr>
                                <w:rFonts w:ascii="Century Gothic" w:hAnsi="Century Gothic"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  <w:p w:rsidR="0011595F" w:rsidRPr="00A90516" w:rsidRDefault="0011595F" w:rsidP="00A90516">
                            <w:pPr>
                              <w:pStyle w:val="Textoindependiente2"/>
                              <w:spacing w:line="240" w:lineRule="atLeast"/>
                              <w:ind w:right="72"/>
                              <w:jc w:val="center"/>
                              <w:rPr>
                                <w:rFonts w:ascii="Century Gothic" w:hAnsi="Century Gothic"/>
                                <w:b/>
                                <w:color w:val="134163" w:themeColor="accent2" w:themeShade="80"/>
                                <w:sz w:val="20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83AE77" id="_x0000_s1033" type="#_x0000_t202" style="position:absolute;margin-left:-45pt;margin-top:59.35pt;width:535.3pt;height:87pt;z-index:2516561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" filled="f" stroked="f">
                <v:textbox>
                  <w:txbxContent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bookmarkStart w:id="1" w:name="_GoBack"/>
                      <w:bookmarkEnd w:id="1"/>
                    </w:p>
                    <w:p w:rsidR="0011595F" w:rsidRDefault="0011595F" w:rsidP="008B583C">
                      <w:pPr>
                        <w:pStyle w:val="Textoindependiente2"/>
                        <w:spacing w:line="240" w:lineRule="atLeast"/>
                        <w:ind w:right="72"/>
                        <w:jc w:val="both"/>
                        <w:rPr>
                          <w:rFonts w:ascii="Century Gothic" w:hAnsi="Century Gothic"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  <w:p w:rsidR="0011595F" w:rsidRPr="00A90516" w:rsidRDefault="0011595F" w:rsidP="00A90516">
                      <w:pPr>
                        <w:pStyle w:val="Textoindependiente2"/>
                        <w:spacing w:line="240" w:lineRule="atLeast"/>
                        <w:ind w:right="72"/>
                        <w:jc w:val="center"/>
                        <w:rPr>
                          <w:rFonts w:ascii="Century Gothic" w:hAnsi="Century Gothic"/>
                          <w:b/>
                          <w:color w:val="134163" w:themeColor="accent2" w:themeShade="80"/>
                          <w:sz w:val="20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1595F" w:rsidRPr="003A1B17">
        <w:rPr>
          <w:sz w:val="20"/>
          <w:szCs w:val="20"/>
        </w:rPr>
        <w:tab/>
      </w:r>
    </w:p>
    <w:p w:rsidR="009B3512" w:rsidRDefault="009B3512" w:rsidP="0028059C"/>
    <w:p w:rsidR="0011595F" w:rsidRPr="0028059C" w:rsidRDefault="0011595F" w:rsidP="0028059C"/>
    <w:p w:rsidR="0028059C" w:rsidRPr="0028059C" w:rsidRDefault="006C37C5" w:rsidP="0028059C">
      <w:r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0096" behindDoc="0" locked="0" layoutInCell="1" allowOverlap="1" wp14:anchorId="30044A3D" wp14:editId="2FA0E1CC">
                <wp:simplePos x="0" y="0"/>
                <wp:positionH relativeFrom="page">
                  <wp:align>left</wp:align>
                </wp:positionH>
                <wp:positionV relativeFrom="paragraph">
                  <wp:posOffset>1685925</wp:posOffset>
                </wp:positionV>
                <wp:extent cx="3600450" cy="447675"/>
                <wp:effectExtent l="0" t="0" r="0" b="0"/>
                <wp:wrapSquare wrapText="bothSides"/>
                <wp:docPr id="1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47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C77AFC" w:rsidRDefault="0028059C" w:rsidP="00C02F11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44A3D" id="_x0000_s1034" type="#_x0000_t202" style="position:absolute;margin-left:0;margin-top:132.75pt;width:283.5pt;height:35.25pt;z-index:251780096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" filled="f" stroked="f">
                <v:textbox>
                  <w:txbxContent>
                    <w:p w:rsidR="0028059C" w:rsidRPr="00C77AFC" w:rsidRDefault="0028059C" w:rsidP="00C02F11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05BC1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62910C6" wp14:editId="207560DC">
                <wp:simplePos x="0" y="0"/>
                <wp:positionH relativeFrom="page">
                  <wp:posOffset>4010025</wp:posOffset>
                </wp:positionH>
                <wp:positionV relativeFrom="paragraph">
                  <wp:posOffset>725805</wp:posOffset>
                </wp:positionV>
                <wp:extent cx="3550285" cy="1343025"/>
                <wp:effectExtent l="0" t="0" r="0" b="0"/>
                <wp:wrapSquare wrapText="bothSides"/>
                <wp:docPr id="20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0285" cy="1343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276F9" w:rsidRPr="00180DDB" w:rsidRDefault="00E276F9" w:rsidP="00151F61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910C6" id="_x0000_s1035" type="#_x0000_t202" style="position:absolute;margin-left:315.75pt;margin-top:57.15pt;width:279.55pt;height:105.7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" filled="f" stroked="f">
                <v:textbox>
                  <w:txbxContent>
                    <w:p w:rsidR="00E276F9" w:rsidRPr="00180DDB" w:rsidRDefault="00E276F9" w:rsidP="00151F61">
                      <w:pPr>
                        <w:spacing w:after="60"/>
                        <w:rPr>
                          <w:rFonts w:ascii="Century Gothic" w:hAnsi="Century Gothic"/>
                          <w:b/>
                          <w:i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64FBE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205C062" wp14:editId="11B25069">
                <wp:simplePos x="0" y="0"/>
                <wp:positionH relativeFrom="column">
                  <wp:posOffset>533400</wp:posOffset>
                </wp:positionH>
                <wp:positionV relativeFrom="paragraph">
                  <wp:posOffset>140971</wp:posOffset>
                </wp:positionV>
                <wp:extent cx="1001395" cy="294639"/>
                <wp:effectExtent l="0" t="0" r="8255" b="0"/>
                <wp:wrapNone/>
                <wp:docPr id="26" name="Terminad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1395" cy="294639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07FDFDB"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Terminador 26" o:spid="_x0000_s1026" type="#_x0000_t116" style="position:absolute;margin-left:42pt;margin-top:11.1pt;width:78.85pt;height:23.2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" fillcolor="#6cc6c9" stroked="f" strokeweight="1.5pt">
                <v:stroke endcap="round"/>
              </v:shape>
            </w:pict>
          </mc:Fallback>
        </mc:AlternateContent>
      </w:r>
      <w:r w:rsidR="00F64FBE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26574132" wp14:editId="7C6CD4B5">
                <wp:simplePos x="0" y="0"/>
                <wp:positionH relativeFrom="margin">
                  <wp:posOffset>485775</wp:posOffset>
                </wp:positionH>
                <wp:positionV relativeFrom="paragraph">
                  <wp:posOffset>821055</wp:posOffset>
                </wp:positionV>
                <wp:extent cx="1082040" cy="304800"/>
                <wp:effectExtent l="0" t="0" r="3810" b="0"/>
                <wp:wrapSquare wrapText="bothSides"/>
                <wp:docPr id="3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2040" cy="30480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87BC0" w:rsidRDefault="00953C4A" w:rsidP="00953C4A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574132" id="_x0000_s1036" type="#_x0000_t202" style="position:absolute;margin-left:38.25pt;margin-top:64.65pt;width:85.2pt;height:24pt;z-index:2516848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" fillcolor="#1c6194 [2405]" stroked="f">
                <v:textbox>
                  <w:txbxContent>
                    <w:p w:rsidR="00953C4A" w:rsidRPr="00887BC0" w:rsidRDefault="00953C4A" w:rsidP="00953C4A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80851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BCC90" wp14:editId="695385E1">
                <wp:simplePos x="0" y="0"/>
                <wp:positionH relativeFrom="margin">
                  <wp:posOffset>494665</wp:posOffset>
                </wp:positionH>
                <wp:positionV relativeFrom="paragraph">
                  <wp:posOffset>182880</wp:posOffset>
                </wp:positionV>
                <wp:extent cx="1304925" cy="257175"/>
                <wp:effectExtent l="0" t="0" r="9525" b="952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4925" cy="25717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8C3DD6" w:rsidRDefault="00953C4A" w:rsidP="00180DD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BCC90" id="_x0000_s1037" type="#_x0000_t202" style="position:absolute;margin-left:38.95pt;margin-top:14.4pt;width:102.75pt;height:20.2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" fillcolor="#1c6194 [2405]" stroked="f">
                <v:textbox>
                  <w:txbxContent>
                    <w:p w:rsidR="00953C4A" w:rsidRPr="008C3DD6" w:rsidRDefault="00953C4A" w:rsidP="00180DD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948A8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78048" behindDoc="0" locked="0" layoutInCell="1" allowOverlap="1" wp14:anchorId="08ACBA58" wp14:editId="65757452">
                <wp:simplePos x="0" y="0"/>
                <wp:positionH relativeFrom="margin">
                  <wp:posOffset>480060</wp:posOffset>
                </wp:positionH>
                <wp:positionV relativeFrom="paragraph">
                  <wp:posOffset>1514475</wp:posOffset>
                </wp:positionV>
                <wp:extent cx="1120140" cy="259080"/>
                <wp:effectExtent l="0" t="0" r="3810" b="7620"/>
                <wp:wrapSquare wrapText="bothSides"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0140" cy="25908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8059C" w:rsidRPr="007138AD" w:rsidRDefault="0028059C" w:rsidP="00F64FBE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ACBA58" id="_x0000_s1038" type="#_x0000_t202" style="position:absolute;margin-left:37.8pt;margin-top:119.25pt;width:88.2pt;height:20.4pt;z-index:2517780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" fillcolor="#1c6194 [2405]" stroked="f">
                <v:textbox>
                  <w:txbxContent>
                    <w:p w:rsidR="0028059C" w:rsidRPr="007138AD" w:rsidRDefault="0028059C" w:rsidP="00F64FBE">
                      <w:pPr>
                        <w:spacing w:after="0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24B0" w:rsidRPr="00953C4A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4A032E91" wp14:editId="771E5A3F">
                <wp:simplePos x="0" y="0"/>
                <wp:positionH relativeFrom="page">
                  <wp:align>left</wp:align>
                </wp:positionH>
                <wp:positionV relativeFrom="paragraph">
                  <wp:posOffset>1085850</wp:posOffset>
                </wp:positionV>
                <wp:extent cx="3600450" cy="466725"/>
                <wp:effectExtent l="0" t="0" r="0" b="0"/>
                <wp:wrapSquare wrapText="bothSides"/>
                <wp:docPr id="3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0" cy="466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529B" w:rsidRPr="0015529B" w:rsidRDefault="0015529B" w:rsidP="0015529B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i/>
                                <w:color w:val="4B7F83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032E91" id="_x0000_s1039" type="#_x0000_t202" style="position:absolute;margin-left:0;margin-top:85.5pt;width:283.5pt;height:36.75pt;z-index:251685888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" filled="f" stroked="f">
                <v:textbox>
                  <w:txbxContent>
                    <w:p w:rsidR="0015529B" w:rsidRPr="0015529B" w:rsidRDefault="0015529B" w:rsidP="0015529B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i/>
                          <w:color w:val="4B7F83"/>
                          <w:lang w:val="es-MX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38781" behindDoc="0" locked="0" layoutInCell="1" allowOverlap="1" wp14:anchorId="74E3A5E5" wp14:editId="5C6025EB">
                <wp:simplePos x="0" y="0"/>
                <wp:positionH relativeFrom="column">
                  <wp:posOffset>571500</wp:posOffset>
                </wp:positionH>
                <wp:positionV relativeFrom="paragraph">
                  <wp:posOffset>861695</wp:posOffset>
                </wp:positionV>
                <wp:extent cx="876300" cy="262255"/>
                <wp:effectExtent l="0" t="0" r="0" b="4445"/>
                <wp:wrapNone/>
                <wp:docPr id="256" name="Terminador 2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76300" cy="262255"/>
                        </a:xfrm>
                        <a:prstGeom prst="flowChartTerminator">
                          <a:avLst/>
                        </a:prstGeom>
                        <a:solidFill>
                          <a:srgbClr val="6CC6C9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11D609C" id="Terminador 256" o:spid="_x0000_s1026" type="#_x0000_t116" style="position:absolute;margin-left:45pt;margin-top:67.85pt;width:69pt;height:20.65pt;z-index:251638781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" fillcolor="#6cc6c9" stroked="f" strokeweight="1.5pt">
                <v:stroke endcap="round"/>
              </v:shape>
            </w:pict>
          </mc:Fallback>
        </mc:AlternateContent>
      </w:r>
      <w:r w:rsidR="00FC24B0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6F9B9F94" wp14:editId="4045F098">
                <wp:simplePos x="0" y="0"/>
                <wp:positionH relativeFrom="page">
                  <wp:posOffset>67945</wp:posOffset>
                </wp:positionH>
                <wp:positionV relativeFrom="paragraph">
                  <wp:posOffset>434975</wp:posOffset>
                </wp:positionV>
                <wp:extent cx="3627755" cy="478155"/>
                <wp:effectExtent l="0" t="0" r="0" b="0"/>
                <wp:wrapSquare wrapText="bothSides"/>
                <wp:docPr id="2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27755" cy="47815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C4A" w:rsidRPr="00C860D3" w:rsidRDefault="00953C4A" w:rsidP="0028059C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B9F94" id="_x0000_s1040" type="#_x0000_t202" style="position:absolute;margin-left:5.35pt;margin-top:34.25pt;width:285.65pt;height:37.6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" filled="f" stroked="f">
                <v:textbox>
                  <w:txbxContent>
                    <w:p w:rsidR="00953C4A" w:rsidRPr="00C860D3" w:rsidRDefault="00953C4A" w:rsidP="0028059C">
                      <w:pPr>
                        <w:spacing w:after="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</w:rPr>
                      </w:pP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:rsidR="0028059C" w:rsidRPr="0028059C" w:rsidRDefault="00ED2606" w:rsidP="0028059C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EE48ACE" wp14:editId="40ADD595">
                <wp:simplePos x="0" y="0"/>
                <wp:positionH relativeFrom="page">
                  <wp:align>left</wp:align>
                </wp:positionH>
                <wp:positionV relativeFrom="paragraph">
                  <wp:posOffset>1913890</wp:posOffset>
                </wp:positionV>
                <wp:extent cx="3783330" cy="145415"/>
                <wp:effectExtent l="0" t="0" r="26670" b="26035"/>
                <wp:wrapNone/>
                <wp:docPr id="257" name="Rectángulo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3330" cy="145415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4F4689A" id="Rectángulo 257" o:spid="_x0000_s1026" style="position:absolute;margin-left:0;margin-top:150.7pt;width:297.9pt;height:11.45pt;z-index:251694080;visibility:visible;mso-wrap-style:square;mso-wrap-distance-left:9pt;mso-wrap-distance-top:0;mso-wrap-distance-right:9pt;mso-wrap-distance-bottom:0;mso-position-horizontal:left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" fillcolor="#1c6194 [2405]" strokecolor="#0070c0" strokeweight="1.5pt">
                <v:stroke endcap="round"/>
                <w10:wrap anchorx="page"/>
              </v:rect>
            </w:pict>
          </mc:Fallback>
        </mc:AlternateContent>
      </w:r>
      <w:r w:rsidR="0011595F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193E420B" wp14:editId="04785580">
                <wp:simplePos x="0" y="0"/>
                <wp:positionH relativeFrom="column">
                  <wp:posOffset>3046095</wp:posOffset>
                </wp:positionH>
                <wp:positionV relativeFrom="paragraph">
                  <wp:posOffset>1939925</wp:posOffset>
                </wp:positionV>
                <wp:extent cx="3359150" cy="0"/>
                <wp:effectExtent l="0" t="0" r="31750" b="19050"/>
                <wp:wrapNone/>
                <wp:docPr id="288" name="Conector recto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3591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A119C9" id="Conector recto 288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85pt,152.75pt" to="504.35pt,15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" strokecolor="#6cc6c9" strokeweight="1.5pt">
                <v:stroke endcap="round"/>
              </v:line>
            </w:pict>
          </mc:Fallback>
        </mc:AlternateContent>
      </w:r>
      <w:r w:rsidR="00FC24B0"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88288" behindDoc="0" locked="0" layoutInCell="1" allowOverlap="1" wp14:anchorId="1774B724" wp14:editId="73A296EC">
                <wp:simplePos x="0" y="0"/>
                <wp:positionH relativeFrom="margin">
                  <wp:posOffset>3216910</wp:posOffset>
                </wp:positionH>
                <wp:positionV relativeFrom="paragraph">
                  <wp:posOffset>2056765</wp:posOffset>
                </wp:positionV>
                <wp:extent cx="2880995" cy="1404620"/>
                <wp:effectExtent l="0" t="0" r="0" b="2540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309C2" w:rsidRPr="00F64FBE" w:rsidRDefault="006309C2" w:rsidP="00AD7C89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774B724" id="_x0000_s1041" type="#_x0000_t202" style="position:absolute;margin-left:253.3pt;margin-top:161.95pt;width:226.85pt;height:110.6pt;z-index:25178828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" fillcolor="#1c6194 [2405]" stroked="f">
                <v:textbox style="mso-fit-shape-to-text:t">
                  <w:txbxContent>
                    <w:p w:rsidR="006309C2" w:rsidRPr="00F64FBE" w:rsidRDefault="006309C2" w:rsidP="00AD7C89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28059C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3F84DA70" wp14:editId="66BCDA85">
                <wp:simplePos x="0" y="0"/>
                <wp:positionH relativeFrom="column">
                  <wp:posOffset>2867025</wp:posOffset>
                </wp:positionH>
                <wp:positionV relativeFrom="paragraph">
                  <wp:posOffset>742950</wp:posOffset>
                </wp:positionV>
                <wp:extent cx="242376" cy="0"/>
                <wp:effectExtent l="0" t="0" r="24765" b="19050"/>
                <wp:wrapNone/>
                <wp:docPr id="18" name="Conector rec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2376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6CC6C9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cx2="http://schemas.microsoft.com/office/drawing/2015/10/21/chartex" xmlns:cx1="http://schemas.microsoft.com/office/drawing/2015/9/8/chartex" xmlns:cx="http://schemas.microsoft.com/office/drawing/2014/chartex">
            <w:pict>
              <v:line w14:anchorId="5EF9C6AA" id="Conector recto 18" o:spid="_x0000_s1026" style="position:absolute;flip:y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58.5pt" to="244.85pt,5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" strokecolor="#6cc6c9">
                <v:stroke endcap="round"/>
              </v:line>
            </w:pict>
          </mc:Fallback>
        </mc:AlternateContent>
      </w:r>
      <w:r w:rsidR="004271AB">
        <w:rPr>
          <w:noProof/>
          <w:lang w:val="es-ES" w:eastAsia="es-ES"/>
        </w:rPr>
        <w:t>|</w:t>
      </w:r>
    </w:p>
    <w:p w:rsidR="0028059C" w:rsidRPr="0028059C" w:rsidRDefault="009B11B9" w:rsidP="009B11B9">
      <w:pPr>
        <w:spacing w:after="0"/>
      </w:pPr>
      <w:r w:rsidRPr="009B11B9">
        <w:rPr>
          <w:rFonts w:ascii="Century Gothic" w:hAnsi="Century Gothic"/>
          <w:i/>
          <w:color w:val="4B7F83"/>
        </w:rPr>
        <w:t>Sin sanciones Administrativas</w:t>
      </w:r>
    </w:p>
    <w:p w:rsidR="0028059C" w:rsidRPr="0028059C" w:rsidRDefault="001B0822" w:rsidP="0028059C">
      <w:r w:rsidRPr="009B11B9">
        <w:rPr>
          <w:rFonts w:ascii="Century Gothic" w:hAnsi="Century Gothic"/>
          <w:i/>
          <w:noProof/>
          <w:color w:val="4B7F83"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55520" behindDoc="0" locked="0" layoutInCell="1" allowOverlap="1" wp14:anchorId="1FA4EEED" wp14:editId="156ECF12">
                <wp:simplePos x="0" y="0"/>
                <wp:positionH relativeFrom="page">
                  <wp:posOffset>3990974</wp:posOffset>
                </wp:positionH>
                <wp:positionV relativeFrom="paragraph">
                  <wp:posOffset>83820</wp:posOffset>
                </wp:positionV>
                <wp:extent cx="3397885" cy="542925"/>
                <wp:effectExtent l="0" t="0" r="0" b="0"/>
                <wp:wrapNone/>
                <wp:docPr id="29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9788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71ADE" w:rsidRPr="001B0822" w:rsidRDefault="00371ADE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b/>
                                <w:color w:val="4B7F83"/>
                                <w:sz w:val="20"/>
                                <w:szCs w:val="20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4EEED" id="_x0000_s1042" type="#_x0000_t202" style="position:absolute;margin-left:314.25pt;margin-top:6.6pt;width:267.55pt;height:42.75pt;z-index:2517555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" filled="f" stroked="f">
                <v:textbox>
                  <w:txbxContent>
                    <w:p w:rsidR="00371ADE" w:rsidRPr="001B0822" w:rsidRDefault="00371ADE" w:rsidP="0035426F">
                      <w:pPr>
                        <w:spacing w:after="60"/>
                        <w:rPr>
                          <w:rFonts w:ascii="Century Gothic" w:hAnsi="Century Gothic"/>
                          <w:b/>
                          <w:color w:val="4B7F83"/>
                          <w:sz w:val="20"/>
                          <w:szCs w:val="20"/>
                          <w:lang w:val="es-MX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28059C" w:rsidRPr="0028059C" w:rsidRDefault="0028059C" w:rsidP="0028059C"/>
    <w:p w:rsidR="0028059C" w:rsidRPr="0028059C" w:rsidRDefault="009B11B9" w:rsidP="0028059C"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60640" behindDoc="0" locked="0" layoutInCell="1" allowOverlap="1" wp14:anchorId="773C1D42" wp14:editId="583B6888">
                <wp:simplePos x="0" y="0"/>
                <wp:positionH relativeFrom="margin">
                  <wp:posOffset>3280362</wp:posOffset>
                </wp:positionH>
                <wp:positionV relativeFrom="paragraph">
                  <wp:posOffset>36830</wp:posOffset>
                </wp:positionV>
                <wp:extent cx="2880995" cy="1404620"/>
                <wp:effectExtent l="0" t="0" r="0" b="2540"/>
                <wp:wrapSquare wrapText="bothSides"/>
                <wp:docPr id="30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0995" cy="1404620"/>
                        </a:xfrm>
                        <a:prstGeom prst="rect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85645" w:rsidRPr="00F64FBE" w:rsidRDefault="00385645" w:rsidP="0038564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24"/>
                                <w:szCs w:val="24"/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73C1D42" id="_x0000_s1043" type="#_x0000_t202" style="position:absolute;margin-left:258.3pt;margin-top:2.9pt;width:226.85pt;height:110.6pt;z-index:2517606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" fillcolor="#1c6194 [2405]" stroked="f">
                <v:textbox style="mso-fit-shape-to-text:t">
                  <w:txbxContent>
                    <w:p w:rsidR="00385645" w:rsidRPr="00F64FBE" w:rsidRDefault="00385645" w:rsidP="0038564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24"/>
                          <w:szCs w:val="24"/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28059C" w:rsidRPr="0028059C" w:rsidRDefault="00FC24B0" w:rsidP="00F51A36">
      <w:pPr>
        <w:tabs>
          <w:tab w:val="left" w:pos="4035"/>
        </w:tabs>
      </w:pPr>
      <w:r w:rsidRPr="00385645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790336" behindDoc="0" locked="0" layoutInCell="1" allowOverlap="1" wp14:anchorId="5BFFD913" wp14:editId="013794C8">
                <wp:simplePos x="0" y="0"/>
                <wp:positionH relativeFrom="margin">
                  <wp:posOffset>2943225</wp:posOffset>
                </wp:positionH>
                <wp:positionV relativeFrom="paragraph">
                  <wp:posOffset>18415</wp:posOffset>
                </wp:positionV>
                <wp:extent cx="3476625" cy="885825"/>
                <wp:effectExtent l="0" t="0" r="0" b="0"/>
                <wp:wrapNone/>
                <wp:docPr id="2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885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5426F" w:rsidRDefault="0035426F" w:rsidP="0035426F">
                            <w:pPr>
                              <w:spacing w:after="60"/>
                              <w:rPr>
                                <w:rFonts w:ascii="Century Gothic" w:hAnsi="Century Gothic"/>
                                <w:color w:val="4B7F83"/>
                                <w:sz w:val="16"/>
                                <w:szCs w:val="16"/>
                              </w:rPr>
                            </w:pPr>
                          </w:p>
                          <w:p w:rsidR="006309C2" w:rsidRPr="00953C4A" w:rsidRDefault="006309C2" w:rsidP="006309C2">
                            <w:pPr>
                              <w:spacing w:after="60"/>
                              <w:jc w:val="center"/>
                              <w:rPr>
                                <w:rFonts w:ascii="Century Gothic" w:hAnsi="Century Gothic"/>
                                <w:i/>
                                <w:color w:val="4B7F83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FFD913" id="_x0000_s1044" type="#_x0000_t202" style="position:absolute;margin-left:231.75pt;margin-top:1.45pt;width:273.75pt;height:69.75pt;z-index:251790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" filled="f" stroked="f">
                <v:textbox>
                  <w:txbxContent>
                    <w:p w:rsidR="0035426F" w:rsidRDefault="0035426F" w:rsidP="0035426F">
                      <w:pPr>
                        <w:spacing w:after="60"/>
                        <w:rPr>
                          <w:rFonts w:ascii="Century Gothic" w:hAnsi="Century Gothic"/>
                          <w:color w:val="4B7F83"/>
                          <w:sz w:val="16"/>
                          <w:szCs w:val="16"/>
                        </w:rPr>
                      </w:pPr>
                    </w:p>
                    <w:p w:rsidR="006309C2" w:rsidRPr="00953C4A" w:rsidRDefault="006309C2" w:rsidP="006309C2">
                      <w:pPr>
                        <w:spacing w:after="60"/>
                        <w:jc w:val="center"/>
                        <w:rPr>
                          <w:rFonts w:ascii="Century Gothic" w:hAnsi="Century Gothic"/>
                          <w:i/>
                          <w:color w:val="4B7F83"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8059C">
        <w:tab/>
      </w:r>
    </w:p>
    <w:sectPr w:rsidR="0028059C" w:rsidRPr="0028059C" w:rsidSect="008A4E01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7EC1" w:rsidRDefault="00617EC1" w:rsidP="00383DEB">
      <w:pPr>
        <w:spacing w:after="0" w:line="240" w:lineRule="auto"/>
      </w:pPr>
      <w:r>
        <w:separator/>
      </w:r>
    </w:p>
  </w:endnote>
  <w:endnote w:type="continuationSeparator" w:id="0">
    <w:p w:rsidR="00617EC1" w:rsidRDefault="00617EC1" w:rsidP="00383D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7EC1" w:rsidRDefault="00617EC1" w:rsidP="00383DEB">
      <w:pPr>
        <w:spacing w:after="0" w:line="240" w:lineRule="auto"/>
      </w:pPr>
      <w:r>
        <w:separator/>
      </w:r>
    </w:p>
  </w:footnote>
  <w:footnote w:type="continuationSeparator" w:id="0">
    <w:p w:rsidR="00617EC1" w:rsidRDefault="00617EC1" w:rsidP="00383D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40404" w:rsidRDefault="0034040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activeWritingStyle w:appName="MSWord" w:lang="pt-BR" w:vendorID="64" w:dllVersion="131078" w:nlCheck="1" w:checkStyle="0"/>
  <w:activeWritingStyle w:appName="MSWord" w:lang="es-419" w:vendorID="64" w:dllVersion="131078" w:nlCheck="1" w:checkStyle="0"/>
  <w:activeWritingStyle w:appName="MSWord" w:lang="es-ES" w:vendorID="64" w:dllVersion="131078" w:nlCheck="1" w:checkStyle="0"/>
  <w:activeWritingStyle w:appName="MSWord" w:lang="es-MX" w:vendorID="64" w:dllVersion="131078" w:nlCheck="1" w:checkStyle="1"/>
  <w:activeWritingStyle w:appName="MSWord" w:lang="es-ES_tradnl" w:vendorID="64" w:dllVersion="131078" w:nlCheck="1" w:checkStyle="1"/>
  <w:activeWritingStyle w:appName="MSWord" w:lang="en-US" w:vendorID="64" w:dllVersion="131078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304E"/>
    <w:rsid w:val="000219C3"/>
    <w:rsid w:val="00023A76"/>
    <w:rsid w:val="00042EE0"/>
    <w:rsid w:val="00056AE0"/>
    <w:rsid w:val="000A4425"/>
    <w:rsid w:val="000C098B"/>
    <w:rsid w:val="000E162D"/>
    <w:rsid w:val="000F7161"/>
    <w:rsid w:val="0010036C"/>
    <w:rsid w:val="0011595F"/>
    <w:rsid w:val="00130717"/>
    <w:rsid w:val="0014304E"/>
    <w:rsid w:val="001468FC"/>
    <w:rsid w:val="00151F61"/>
    <w:rsid w:val="0015529B"/>
    <w:rsid w:val="00180DDB"/>
    <w:rsid w:val="00184EFB"/>
    <w:rsid w:val="001931C3"/>
    <w:rsid w:val="001949B9"/>
    <w:rsid w:val="001960E4"/>
    <w:rsid w:val="001A4208"/>
    <w:rsid w:val="001A6067"/>
    <w:rsid w:val="001A7F44"/>
    <w:rsid w:val="001B0822"/>
    <w:rsid w:val="001E642F"/>
    <w:rsid w:val="002105CE"/>
    <w:rsid w:val="0028059C"/>
    <w:rsid w:val="002910DD"/>
    <w:rsid w:val="002A72D6"/>
    <w:rsid w:val="002B3B19"/>
    <w:rsid w:val="002D5EC5"/>
    <w:rsid w:val="00323102"/>
    <w:rsid w:val="0033060E"/>
    <w:rsid w:val="0033354E"/>
    <w:rsid w:val="00335FA2"/>
    <w:rsid w:val="00340404"/>
    <w:rsid w:val="0035426F"/>
    <w:rsid w:val="00361992"/>
    <w:rsid w:val="00365548"/>
    <w:rsid w:val="00371ADE"/>
    <w:rsid w:val="00383DEB"/>
    <w:rsid w:val="00385645"/>
    <w:rsid w:val="003A1B17"/>
    <w:rsid w:val="003C0589"/>
    <w:rsid w:val="003D4E50"/>
    <w:rsid w:val="004271AB"/>
    <w:rsid w:val="004833DA"/>
    <w:rsid w:val="00497B98"/>
    <w:rsid w:val="005204D7"/>
    <w:rsid w:val="005258E3"/>
    <w:rsid w:val="005410E7"/>
    <w:rsid w:val="00552D3B"/>
    <w:rsid w:val="00557E0E"/>
    <w:rsid w:val="005606DE"/>
    <w:rsid w:val="00572258"/>
    <w:rsid w:val="005943CD"/>
    <w:rsid w:val="005B4AE2"/>
    <w:rsid w:val="006134D8"/>
    <w:rsid w:val="00617EC1"/>
    <w:rsid w:val="006309C2"/>
    <w:rsid w:val="006517EA"/>
    <w:rsid w:val="00653052"/>
    <w:rsid w:val="0065633E"/>
    <w:rsid w:val="0067257F"/>
    <w:rsid w:val="00680851"/>
    <w:rsid w:val="006C37C5"/>
    <w:rsid w:val="006C5295"/>
    <w:rsid w:val="006D0ECA"/>
    <w:rsid w:val="006E4148"/>
    <w:rsid w:val="00710E86"/>
    <w:rsid w:val="007138AD"/>
    <w:rsid w:val="007234DC"/>
    <w:rsid w:val="007240E0"/>
    <w:rsid w:val="0078263A"/>
    <w:rsid w:val="007A0D2F"/>
    <w:rsid w:val="008133AF"/>
    <w:rsid w:val="008231F6"/>
    <w:rsid w:val="00824D39"/>
    <w:rsid w:val="00887BC0"/>
    <w:rsid w:val="008A4E01"/>
    <w:rsid w:val="008A6A04"/>
    <w:rsid w:val="008A713E"/>
    <w:rsid w:val="008B583C"/>
    <w:rsid w:val="008C3DD6"/>
    <w:rsid w:val="008E50B4"/>
    <w:rsid w:val="00947F9B"/>
    <w:rsid w:val="00953C4A"/>
    <w:rsid w:val="00967E65"/>
    <w:rsid w:val="00983BF1"/>
    <w:rsid w:val="009927C4"/>
    <w:rsid w:val="009948A8"/>
    <w:rsid w:val="009B11B9"/>
    <w:rsid w:val="009B3512"/>
    <w:rsid w:val="009B749D"/>
    <w:rsid w:val="009D1A9E"/>
    <w:rsid w:val="009F2087"/>
    <w:rsid w:val="009F2D61"/>
    <w:rsid w:val="00A23589"/>
    <w:rsid w:val="00A27777"/>
    <w:rsid w:val="00A57CA9"/>
    <w:rsid w:val="00A90516"/>
    <w:rsid w:val="00AA135C"/>
    <w:rsid w:val="00AB4F56"/>
    <w:rsid w:val="00AD5FC0"/>
    <w:rsid w:val="00AD7C89"/>
    <w:rsid w:val="00AF4773"/>
    <w:rsid w:val="00B66B4C"/>
    <w:rsid w:val="00B81EC2"/>
    <w:rsid w:val="00B81FA1"/>
    <w:rsid w:val="00B85B69"/>
    <w:rsid w:val="00BA70F9"/>
    <w:rsid w:val="00BB0535"/>
    <w:rsid w:val="00C02F11"/>
    <w:rsid w:val="00C21ACE"/>
    <w:rsid w:val="00C33036"/>
    <w:rsid w:val="00C404D0"/>
    <w:rsid w:val="00C44162"/>
    <w:rsid w:val="00C77AFC"/>
    <w:rsid w:val="00C860D3"/>
    <w:rsid w:val="00CA55AD"/>
    <w:rsid w:val="00CB4D21"/>
    <w:rsid w:val="00CD244A"/>
    <w:rsid w:val="00D81BC2"/>
    <w:rsid w:val="00DA162D"/>
    <w:rsid w:val="00DE79D0"/>
    <w:rsid w:val="00E01D2F"/>
    <w:rsid w:val="00E046C6"/>
    <w:rsid w:val="00E05BC1"/>
    <w:rsid w:val="00E276F9"/>
    <w:rsid w:val="00E8378A"/>
    <w:rsid w:val="00E9500F"/>
    <w:rsid w:val="00EA26A1"/>
    <w:rsid w:val="00EC1A6E"/>
    <w:rsid w:val="00EC1BC7"/>
    <w:rsid w:val="00ED2606"/>
    <w:rsid w:val="00EE75C1"/>
    <w:rsid w:val="00F401B1"/>
    <w:rsid w:val="00F41853"/>
    <w:rsid w:val="00F51A36"/>
    <w:rsid w:val="00F520A8"/>
    <w:rsid w:val="00F64FBE"/>
    <w:rsid w:val="00F95DB1"/>
    <w:rsid w:val="00FA2399"/>
    <w:rsid w:val="00FC24B0"/>
    <w:rsid w:val="00FC4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419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419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058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83DEB"/>
  </w:style>
  <w:style w:type="paragraph" w:styleId="Piedepgina">
    <w:name w:val="footer"/>
    <w:basedOn w:val="Normal"/>
    <w:link w:val="PiedepginaCar"/>
    <w:uiPriority w:val="99"/>
    <w:unhideWhenUsed/>
    <w:rsid w:val="00383DE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83DEB"/>
  </w:style>
  <w:style w:type="paragraph" w:styleId="Textoindependiente2">
    <w:name w:val="Body Text 2"/>
    <w:basedOn w:val="Normal"/>
    <w:link w:val="Textoindependiente2Car"/>
    <w:rsid w:val="008B583C"/>
    <w:pPr>
      <w:spacing w:after="0" w:line="240" w:lineRule="auto"/>
    </w:pPr>
    <w:rPr>
      <w:rFonts w:ascii="Arial" w:eastAsia="Times New Roman" w:hAnsi="Arial" w:cs="Times New Roman"/>
      <w:sz w:val="18"/>
      <w:szCs w:val="20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B583C"/>
    <w:rPr>
      <w:rFonts w:ascii="Arial" w:eastAsia="Times New Roman" w:hAnsi="Arial" w:cs="Times New Roman"/>
      <w:sz w:val="18"/>
      <w:szCs w:val="20"/>
      <w:lang w:val="es-ES" w:eastAsia="es-ES"/>
    </w:rPr>
  </w:style>
  <w:style w:type="character" w:styleId="Hipervnculo">
    <w:name w:val="Hyperlink"/>
    <w:basedOn w:val="Fuentedeprrafopredeter"/>
    <w:uiPriority w:val="99"/>
    <w:unhideWhenUsed/>
    <w:rsid w:val="00184EFB"/>
    <w:rPr>
      <w:color w:val="6EAC1C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ndres\AppData\Roaming\Microsoft\Plantillas\Curr&#237;culum%20con%20fotograf&#237;a%20(dise&#241;o%20en%20verde)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elestial">
  <a:themeElements>
    <a:clrScheme name="Azul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elestial">
      <a:majorFont>
        <a:latin typeface="Calibri Light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Celestial">
      <a:fillStyleLst>
        <a:solidFill>
          <a:schemeClr val="phClr"/>
        </a:solidFill>
        <a:gradFill rotWithShape="1">
          <a:gsLst>
            <a:gs pos="0">
              <a:schemeClr val="phClr">
                <a:tint val="70000"/>
                <a:lumMod val="110000"/>
              </a:schemeClr>
            </a:gs>
            <a:gs pos="100000">
              <a:schemeClr val="phClr">
                <a:tint val="82000"/>
                <a:alpha val="74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00000"/>
              </a:schemeClr>
            </a:gs>
            <a:gs pos="100000">
              <a:schemeClr val="phClr">
                <a:shade val="88000"/>
                <a:lumMod val="88000"/>
              </a:schemeClr>
            </a:gs>
          </a:gsLst>
          <a:lin ang="5400000" scaled="1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5400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381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5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1200000"/>
            </a:lightRig>
          </a:scene3d>
          <a:sp3d>
            <a:bevelT w="38100" h="127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0000"/>
                <a:shade val="96000"/>
                <a:hueMod val="100000"/>
                <a:satMod val="180000"/>
                <a:lumMod val="110000"/>
              </a:schemeClr>
            </a:gs>
            <a:gs pos="100000">
              <a:schemeClr val="phClr">
                <a:shade val="96000"/>
                <a:satMod val="160000"/>
                <a:lumMod val="100000"/>
              </a:schemeClr>
            </a:gs>
          </a:gsLst>
          <a:lin ang="4740000" scaled="1"/>
        </a:gradFill>
        <a:blipFill>
          <a:blip xmlns:r="http://schemas.openxmlformats.org/officeDocument/2006/relationships" r:embed="rId1"/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lestial" id="{C4BB2A3D-0E93-4C5F-B0D2-9D3FCE089CC5}" vid="{42E5908D-19A2-46FD-89FA-638B126129E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033B31DA58764B9C95249EE3674570" ma:contentTypeVersion="3" ma:contentTypeDescription="Create a new document." ma:contentTypeScope="" ma:versionID="95dc898934bc55d44f916a4c37f6ed9f">
  <xsd:schema xmlns:xsd="http://www.w3.org/2001/XMLSchema" xmlns:xs="http://www.w3.org/2001/XMLSchema" xmlns:p="http://schemas.microsoft.com/office/2006/metadata/properties" xmlns:ns2="f40e8ec9-c0d5-46bf-ada4-d85cb00858d0" xmlns:ns3="904e2ea1-c14c-483b-89ef-f6b2df6ba23c" targetNamespace="http://schemas.microsoft.com/office/2006/metadata/properties" ma:root="true" ma:fieldsID="b2e5cbfe1fc3ad2df5ba46ab37a879c3" ns2:_="" ns3:_="">
    <xsd:import namespace="f40e8ec9-c0d5-46bf-ada4-d85cb00858d0"/>
    <xsd:import namespace="904e2ea1-c14c-483b-89ef-f6b2df6ba23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3:SharingHintHash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0e8ec9-c0d5-46bf-ada4-d85cb00858d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4e2ea1-c14c-483b-89ef-f6b2df6ba23c" elementFormDefault="qualified">
    <xsd:import namespace="http://schemas.microsoft.com/office/2006/documentManagement/types"/>
    <xsd:import namespace="http://schemas.microsoft.com/office/infopath/2007/PartnerControls"/>
    <xsd:element name="SharingHintHash" ma:index="9" nillable="true" ma:displayName="Sharing Hint Hash" ma:internalName="SharingHintHash" ma:readOnly="true">
      <xsd:simpleType>
        <xsd:restriction base="dms:Text"/>
      </xsd:simple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f40e8ec9-c0d5-46bf-ada4-d85cb00858d0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F68621-0C86-4588-A01A-E6BD3A3926B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0e8ec9-c0d5-46bf-ada4-d85cb00858d0"/>
    <ds:schemaRef ds:uri="904e2ea1-c14c-483b-89ef-f6b2df6ba23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9FCDB0F-5D40-4C39-86F9-2745CE3F0AE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AE9E5F2-28AF-47E3-A2B0-DE01576642DF}">
  <ds:schemaRefs>
    <ds:schemaRef ds:uri="http://schemas.microsoft.com/office/2006/metadata/properties"/>
    <ds:schemaRef ds:uri="http://schemas.microsoft.com/office/infopath/2007/PartnerControls"/>
    <ds:schemaRef ds:uri="f40e8ec9-c0d5-46bf-ada4-d85cb00858d0"/>
  </ds:schemaRefs>
</ds:datastoreItem>
</file>

<file path=customXml/itemProps4.xml><?xml version="1.0" encoding="utf-8"?>
<ds:datastoreItem xmlns:ds="http://schemas.openxmlformats.org/officeDocument/2006/customXml" ds:itemID="{C1779C68-2747-476D-822D-B82D7ED7D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Currículum con fotografía (diseño en verde)</Template>
  <TotalTime>0</TotalTime>
  <Pages>1</Pages>
  <Words>13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2017-04-26T23:57:00Z</dcterms:created>
  <dcterms:modified xsi:type="dcterms:W3CDTF">2017-04-27T00:54:00Z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0x0101000A033B31DA58764B9C95249EE3674570</vt:lpwstr>
  </property>
</Properties>
</file>