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953C4A" w:rsidRDefault="00CA55AD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20</w:t>
                            </w:r>
                            <w:r w:rsidR="00B81FA1"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953C4A" w:rsidRDefault="00CA55AD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20</w:t>
                      </w:r>
                      <w:r w:rsidR="00B81FA1"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BF1" w:rsidRPr="008E7BE6" w:rsidRDefault="002D48CB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686868"/>
                                <w:sz w:val="30"/>
                                <w:szCs w:val="3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  <w:lang w:val="es-MX"/>
                              </w:rPr>
                              <w:t>ROSA IMELDA ALONSO SOTELO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D9E7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83BF1" w:rsidRPr="008E7BE6" w:rsidRDefault="002D48CB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686868"/>
                          <w:sz w:val="30"/>
                          <w:szCs w:val="3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  <w:lang w:val="es-MX"/>
                        </w:rPr>
                        <w:t>ROSA IMELDA ALONSO SOTELO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5B68F5" w:rsidP="005B68F5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DERECHO</w:t>
                            </w:r>
                          </w:p>
                          <w:p w:rsidR="000F6FA1" w:rsidRDefault="000F6FA1" w:rsidP="005B68F5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Carrera </w:t>
                            </w: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trunca</w:t>
                            </w:r>
                            <w:bookmarkStart w:id="0" w:name="_GoBack"/>
                            <w:bookmarkEnd w:id="0"/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3AE77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5B68F5" w:rsidP="005B68F5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DERECHO</w:t>
                      </w:r>
                    </w:p>
                    <w:p w:rsidR="000F6FA1" w:rsidRDefault="000F6FA1" w:rsidP="005B68F5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Carrera </w:t>
                      </w: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trunca</w:t>
                      </w:r>
                      <w:bookmarkStart w:id="1" w:name="_GoBack"/>
                      <w:bookmarkEnd w:id="1"/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680851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2D48CB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1987-1991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4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" fillcolor="#1c6194 [2405]" stroked="f">
                <v:textbox>
                  <w:txbxContent>
                    <w:p w:rsidR="00953C4A" w:rsidRPr="00953C4A" w:rsidRDefault="002D48CB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1987-1991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446299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2007-2012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5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2WMpYz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446299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2007-2012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E7BE6" w:rsidRDefault="008E7BE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6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gRbFHDoCAABS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8E7BE6" w:rsidRDefault="008E7BE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2013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1F61" w:rsidRDefault="002D48CB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COMITÉ MUNICIPAL P.A.N</w:t>
                            </w:r>
                          </w:p>
                          <w:p w:rsidR="002D48CB" w:rsidRPr="00151F61" w:rsidRDefault="002D48CB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COMITÉ ESTATAL P.A.N DIRECTORA ACCION DE GOBIERNO.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7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cS0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yxK0mQH4gmF8DDaEp8Rbjrwvynp0ZINDb8OzEtK9CeLYl5P5/Pk4RzMF1cV&#10;Bv4ys7vMMMsRqqGRknG7jdn3I+dbFL1VWY7XTk49o9WySqdnkbx8GedTr4938ww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nN3EtB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151F61" w:rsidRDefault="002D48CB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COMITÉ MUNICIPAL P.A.N</w:t>
                      </w:r>
                    </w:p>
                    <w:p w:rsidR="002D48CB" w:rsidRPr="00151F61" w:rsidRDefault="002D48CB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 xml:space="preserve">COMITÉ ESTATAL P.A.N DIRECTORA ACCION DE 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GOBIERNO.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Default="0028059C" w:rsidP="00A667C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BNWkY0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Default="0028059C" w:rsidP="00A667CC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Default="00953C4A" w:rsidP="0068085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8E7BE6" w:rsidRDefault="00953C4A" w:rsidP="00A667C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953C4A" w:rsidRDefault="00953C4A" w:rsidP="0068085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8E7BE6" w:rsidRDefault="00953C4A" w:rsidP="00A667CC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Default="002D48CB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FACULTAD DE DERECHO</w:t>
                            </w:r>
                          </w:p>
                          <w:p w:rsidR="002D48CB" w:rsidRPr="002D48CB" w:rsidRDefault="002D48CB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3 AÑOS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953C4A" w:rsidRDefault="002D48CB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FACULTAD DE DERECHO</w:t>
                      </w:r>
                    </w:p>
                    <w:p w:rsidR="002D48CB" w:rsidRPr="002D48CB" w:rsidRDefault="002D48CB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3 AÑOS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953C4A" w:rsidRDefault="0035426F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Febrero de 2009</w:t>
                            </w:r>
                            <w:r w:rsidR="00151F61"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a Septiembre2009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953C4A" w:rsidRDefault="0035426F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Febrero de 2009</w:t>
                      </w:r>
                      <w:r w:rsidR="00151F61"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a Septiembre2009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FC24B0" w:rsidP="009B11B9">
      <w:pPr>
        <w:spacing w:after="0"/>
      </w:pP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3695700</wp:posOffset>
                </wp:positionH>
                <wp:positionV relativeFrom="paragraph">
                  <wp:posOffset>156209</wp:posOffset>
                </wp:positionV>
                <wp:extent cx="3693160" cy="6572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291pt;margin-top:12.3pt;width:290.8pt;height:51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11B9"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953C4A" w:rsidRDefault="0035426F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2003 a 2009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953C4A" w:rsidRDefault="0035426F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2003 a 2009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0F7" w:rsidRDefault="007930F7" w:rsidP="00383DEB">
      <w:pPr>
        <w:spacing w:after="0" w:line="240" w:lineRule="auto"/>
      </w:pPr>
      <w:r>
        <w:separator/>
      </w:r>
    </w:p>
  </w:endnote>
  <w:endnote w:type="continuationSeparator" w:id="0">
    <w:p w:rsidR="007930F7" w:rsidRDefault="007930F7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0F7" w:rsidRDefault="007930F7" w:rsidP="00383DEB">
      <w:pPr>
        <w:spacing w:after="0" w:line="240" w:lineRule="auto"/>
      </w:pPr>
      <w:r>
        <w:separator/>
      </w:r>
    </w:p>
  </w:footnote>
  <w:footnote w:type="continuationSeparator" w:id="0">
    <w:p w:rsidR="007930F7" w:rsidRDefault="007930F7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6FA1"/>
    <w:rsid w:val="000F7161"/>
    <w:rsid w:val="0010036C"/>
    <w:rsid w:val="0011595F"/>
    <w:rsid w:val="00130717"/>
    <w:rsid w:val="0014304E"/>
    <w:rsid w:val="001468FC"/>
    <w:rsid w:val="00151F61"/>
    <w:rsid w:val="00184EFB"/>
    <w:rsid w:val="001960E4"/>
    <w:rsid w:val="001A6067"/>
    <w:rsid w:val="001E642F"/>
    <w:rsid w:val="0028059C"/>
    <w:rsid w:val="002B3B19"/>
    <w:rsid w:val="002D48CB"/>
    <w:rsid w:val="002D5EC5"/>
    <w:rsid w:val="0033060E"/>
    <w:rsid w:val="0033354E"/>
    <w:rsid w:val="00340404"/>
    <w:rsid w:val="0035426F"/>
    <w:rsid w:val="00361992"/>
    <w:rsid w:val="00365548"/>
    <w:rsid w:val="00374106"/>
    <w:rsid w:val="00383DEB"/>
    <w:rsid w:val="00385645"/>
    <w:rsid w:val="003C0589"/>
    <w:rsid w:val="003D4E50"/>
    <w:rsid w:val="004271AB"/>
    <w:rsid w:val="00446299"/>
    <w:rsid w:val="004D0106"/>
    <w:rsid w:val="005204D7"/>
    <w:rsid w:val="005258E3"/>
    <w:rsid w:val="005410E7"/>
    <w:rsid w:val="005606DE"/>
    <w:rsid w:val="00572258"/>
    <w:rsid w:val="005943CD"/>
    <w:rsid w:val="005B0F35"/>
    <w:rsid w:val="005B68F5"/>
    <w:rsid w:val="006134D8"/>
    <w:rsid w:val="006309C2"/>
    <w:rsid w:val="00653052"/>
    <w:rsid w:val="0065633E"/>
    <w:rsid w:val="00680851"/>
    <w:rsid w:val="006D0ECA"/>
    <w:rsid w:val="006E4148"/>
    <w:rsid w:val="007234DC"/>
    <w:rsid w:val="007240E0"/>
    <w:rsid w:val="007930F7"/>
    <w:rsid w:val="007C6921"/>
    <w:rsid w:val="008231F6"/>
    <w:rsid w:val="00824D39"/>
    <w:rsid w:val="008A4E01"/>
    <w:rsid w:val="008A713E"/>
    <w:rsid w:val="008B583C"/>
    <w:rsid w:val="008E50B4"/>
    <w:rsid w:val="008E7BE6"/>
    <w:rsid w:val="00953C4A"/>
    <w:rsid w:val="00983BF1"/>
    <w:rsid w:val="009948A8"/>
    <w:rsid w:val="009B11B9"/>
    <w:rsid w:val="009B3512"/>
    <w:rsid w:val="009B749D"/>
    <w:rsid w:val="009D1A9E"/>
    <w:rsid w:val="009F2D61"/>
    <w:rsid w:val="00A27777"/>
    <w:rsid w:val="00A57CA9"/>
    <w:rsid w:val="00A667CC"/>
    <w:rsid w:val="00AD5FC0"/>
    <w:rsid w:val="00AE0027"/>
    <w:rsid w:val="00AF4773"/>
    <w:rsid w:val="00B66B4C"/>
    <w:rsid w:val="00B81FA1"/>
    <w:rsid w:val="00BB0535"/>
    <w:rsid w:val="00C21ACE"/>
    <w:rsid w:val="00C404D0"/>
    <w:rsid w:val="00C65C06"/>
    <w:rsid w:val="00C860D3"/>
    <w:rsid w:val="00CA55AD"/>
    <w:rsid w:val="00CD244A"/>
    <w:rsid w:val="00D81BC2"/>
    <w:rsid w:val="00DA162D"/>
    <w:rsid w:val="00DE79D0"/>
    <w:rsid w:val="00E01D2F"/>
    <w:rsid w:val="00E046C6"/>
    <w:rsid w:val="00EA26A1"/>
    <w:rsid w:val="00EC1A6E"/>
    <w:rsid w:val="00EC1BC7"/>
    <w:rsid w:val="00ED2606"/>
    <w:rsid w:val="00F51A36"/>
    <w:rsid w:val="00F520A8"/>
    <w:rsid w:val="00F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E823F920-9CBB-48A3-8967-1225A8F38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2017-04-25T00:47:00Z</dcterms:created>
  <dcterms:modified xsi:type="dcterms:W3CDTF">2017-07-17T23:38:00Z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