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C" w:rsidRDefault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5C062" wp14:editId="11B25069">
                <wp:simplePos x="0" y="0"/>
                <wp:positionH relativeFrom="column">
                  <wp:posOffset>533400</wp:posOffset>
                </wp:positionH>
                <wp:positionV relativeFrom="paragraph">
                  <wp:posOffset>5204460</wp:posOffset>
                </wp:positionV>
                <wp:extent cx="1001395" cy="262255"/>
                <wp:effectExtent l="0" t="0" r="8255" b="4445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395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0C59E0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26" o:spid="_x0000_s1026" type="#_x0000_t116" style="position:absolute;margin-left:42pt;margin-top:409.8pt;width:78.85pt;height:20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" fillcolor="#6cc6c9" stroked="f" strokeweight="1.5pt">
                <v:stroke endcap="round"/>
              </v:shape>
            </w:pict>
          </mc:Fallback>
        </mc:AlternateContent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C0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755206F" wp14:editId="07CA0E28">
                <wp:simplePos x="0" y="0"/>
                <wp:positionH relativeFrom="column">
                  <wp:posOffset>-905774</wp:posOffset>
                </wp:positionH>
                <wp:positionV relativeFrom="paragraph">
                  <wp:posOffset>4796287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F09" id="Group 3" o:spid="_x0000_s1026" style="position:absolute;margin-left:-71.3pt;margin-top:377.65pt;width:594.55pt;height:30.5pt;z-index:251699200;mso-height-relative:margin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">
                <v:rect id="Rectángulo 21" o:spid="_x0000_s1027" style="position:absolute;top:517;width:75507;height: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5y78MA&#10;AADbAAAADwAAAGRycy9kb3ducmV2LnhtbESPS2vDMBCE74H8B7GF3BI5IX25VkIwGHIqNM6hx621&#10;flBrZSTFdv59VSj0OMzMN0x2nE0vRnK+s6xgu0lAEFdWd9wouJbF+gWED8gae8uk4E4ejoflIsNU&#10;24k/aLyERkQI+xQVtCEMqZS+asmg39iBOHq1dQZDlK6R2uEU4aaXuyR5kgY7jgstDpS3VH1fbkZB&#10;+f7InvL66gp83jdJ+fp1/wxKrR7m0xuIQHP4D/+1z1rBbgu/X+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5y78MAAADbAAAADwAAAAAAAAAAAAAAAACYAgAAZHJzL2Rv&#10;d25yZXYueG1sUEsFBgAAAAAEAAQA9QAAAIgDAAAAAA==&#10;" fillcolor="#dadada" stroked="f" strokeweight="1.5pt">
                  <v:stroke endcap="round"/>
                </v:rect>
                <v:rect id="Rectángulo 17" o:spid="_x0000_s1028" style="position:absolute;width:75507;height: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A/sEA&#10;AADbAAAADwAAAGRycy9kb3ducmV2LnhtbERPS2vCQBC+F/oflil4azYWbCXNKmq17dWYg8chO01C&#10;srMhu+bx791Cobf5+J6TbifTioF6V1tWsIxiEMSF1TWXCvLL6XkNwnlkja1lUjCTg+3m8SHFRNuR&#10;zzRkvhQhhF2CCirvu0RKV1Rk0EW2Iw7cj+0N+gD7UuoexxBuWvkSx6/SYM2hocKODhUVTXYzCo7N&#10;sPowbX79jHfolvNXsz+ucqUWT9PuHYSnyf+L/9zfOsx/g99fwgF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3gP7BAAAA2wAAAA8AAAAAAAAAAAAAAAAAmAIAAGRycy9kb3du&#10;cmV2LnhtbFBLBQYAAAAABAAEAPUAAACGAwAAAAA=&#10;" fillcolor="#4b7f83" stroked="f" strokeweight="1.5pt">
                  <v:stroke endcap="round"/>
                </v:rect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TcMUA&#10;AADcAAAADwAAAGRycy9kb3ducmV2LnhtbESPQWvCQBSE74X+h+UVvBTdmFaRmI1YoSBSBDXeH9nX&#10;bGj2bchuY/rvu0Khx2FmvmHyzWhbMVDvG8cK5rMEBHHldMO1gvLyPl2B8AFZY+uYFPyQh03x+JBj&#10;pt2NTzScQy0ihH2GCkwIXSalrwxZ9DPXEUfv0/UWQ5R9LXWPtwi3rUyTZCktNhwXDHa0M1R9nb+t&#10;gv3Cda/H8kM219I8v5UDXl7kQanJ07hdgwg0hv/wX3uvFaTLFO5n4hG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9Nw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9268UA&#10;AADcAAAADwAAAGRycy9kb3ducmV2LnhtbESP3WrCQBSE74W+w3IK3kiz8adSYlapgiClFKrp/SF7&#10;zIZmz4bsGuPbu4WCl8PMfMPkm8E2oqfO144VTJMUBHHpdM2VguK0f3kD4QOyxsYxKbiRh836aZRj&#10;pt2Vv6k/hkpECPsMFZgQ2kxKXxqy6BPXEkfv7DqLIcqukrrDa4TbRs7SdCkt1hwXDLa0M1T+Hi9W&#10;weHVtYuv4lPWP4WZbIseT3P5odT4eXhfgQg0hEf4v33QCmbLOfyd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3br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</v:group>
            </w:pict>
          </mc:Fallback>
        </mc:AlternateContent>
      </w:r>
      <w:r w:rsidR="00385645" w:rsidRP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3ED41D8" wp14:editId="7003E8B6">
                <wp:simplePos x="0" y="0"/>
                <wp:positionH relativeFrom="column">
                  <wp:posOffset>3235960</wp:posOffset>
                </wp:positionH>
                <wp:positionV relativeFrom="paragraph">
                  <wp:posOffset>7411720</wp:posOffset>
                </wp:positionV>
                <wp:extent cx="2891790" cy="262255"/>
                <wp:effectExtent l="0" t="0" r="3810" b="4445"/>
                <wp:wrapNone/>
                <wp:docPr id="300" name="Proceso alternativ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60AB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300" o:spid="_x0000_s1026" type="#_x0000_t176" style="position:absolute;margin-left:254.8pt;margin-top:583.6pt;width:227.7pt;height:20.6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61038806" wp14:editId="5F863C66">
                <wp:simplePos x="0" y="0"/>
                <wp:positionH relativeFrom="margin">
                  <wp:posOffset>3235960</wp:posOffset>
                </wp:positionH>
                <wp:positionV relativeFrom="paragraph">
                  <wp:posOffset>5352415</wp:posOffset>
                </wp:positionV>
                <wp:extent cx="2880995" cy="1404620"/>
                <wp:effectExtent l="0" t="0" r="0" b="2540"/>
                <wp:wrapSquare wrapText="bothSides"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E06BF8" w:rsidRDefault="0017416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  <w:t>2012 - 2015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03880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4.8pt;margin-top:421.45pt;width:226.85pt;height:110.6pt;z-index:2517534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" fillcolor="#1c6194 [2405]" stroked="f">
                <v:textbox style="mso-fit-shape-to-text:t">
                  <w:txbxContent>
                    <w:p w:rsidR="00385645" w:rsidRPr="00E06BF8" w:rsidRDefault="0017416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  <w:t>2012 - 2015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C7F650" wp14:editId="01412C10">
                <wp:simplePos x="0" y="0"/>
                <wp:positionH relativeFrom="column">
                  <wp:posOffset>3237230</wp:posOffset>
                </wp:positionH>
                <wp:positionV relativeFrom="paragraph">
                  <wp:posOffset>5370195</wp:posOffset>
                </wp:positionV>
                <wp:extent cx="2891790" cy="262255"/>
                <wp:effectExtent l="0" t="0" r="3810" b="4445"/>
                <wp:wrapNone/>
                <wp:docPr id="222" name="Proceso alternativ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254B9" id="Proceso alternativo 222" o:spid="_x0000_s1026" type="#_x0000_t176" style="position:absolute;margin-left:254.9pt;margin-top:422.85pt;width:227.7pt;height:20.65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9B749D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9751EA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A1E900" id="_x0000_s1027" type="#_x0000_t202" style="position:absolute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vyiPQIAAFM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-288290</wp:posOffset>
                </wp:positionH>
                <wp:positionV relativeFrom="paragraph">
                  <wp:posOffset>4829810</wp:posOffset>
                </wp:positionV>
                <wp:extent cx="2553970" cy="1404620"/>
                <wp:effectExtent l="0" t="0" r="0" b="762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9BA05" id="_x0000_s1028" type="#_x0000_t202" style="position:absolute;margin-left:-22.7pt;margin-top:380.3pt;width:20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-514764</wp:posOffset>
                </wp:positionH>
                <wp:positionV relativeFrom="paragraph">
                  <wp:posOffset>4871085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43886C" id="Rectángulo redondeado 20" o:spid="_x0000_s1026" style="position:absolute;margin-left:-40.55pt;margin-top:383.55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" fillcolor="#dadada" stroked="f" strokeweight="1.5pt">
                <v:stroke endcap="round"/>
              </v:roundrect>
            </w:pict>
          </mc:Fallback>
        </mc:AlternateContent>
      </w:r>
      <w:r w:rsidR="0033060E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8528C34" wp14:editId="41D98BAB">
                <wp:simplePos x="0" y="0"/>
                <wp:positionH relativeFrom="margin">
                  <wp:posOffset>1681701</wp:posOffset>
                </wp:positionH>
                <wp:positionV relativeFrom="paragraph">
                  <wp:posOffset>3220085</wp:posOffset>
                </wp:positionV>
                <wp:extent cx="2374900" cy="1404620"/>
                <wp:effectExtent l="0" t="0" r="0" b="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BC7" w:rsidRPr="00EC1BC7" w:rsidRDefault="00EC1BC7" w:rsidP="00EC1BC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EXTRACTO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528C34" id="_x0000_s1029" type="#_x0000_t202" style="position:absolute;margin-left:132.4pt;margin-top:253.55pt;width:187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" filled="f" stroked="f">
                <v:textbox style="mso-fit-shape-to-text:t">
                  <w:txbxContent>
                    <w:p w:rsidR="00EC1BC7" w:rsidRPr="00EC1BC7" w:rsidRDefault="00EC1BC7" w:rsidP="00EC1BC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EC1BC7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EXTRACTO PROFESIONAL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943CD" w:rsidRPr="0014304E">
        <w:rPr>
          <w:noProof/>
          <w:color w:val="0070C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3175</wp:posOffset>
                </wp:positionH>
                <wp:positionV relativeFrom="paragraph">
                  <wp:posOffset>3173730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5AAD0F" id="Rectángulo 11" o:spid="_x0000_s1026" style="position:absolute;margin-left:.25pt;margin-top:249.9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  <w:r w:rsidR="005943CD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62A33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3512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52AD9E77" wp14:editId="69A5210E">
                <wp:simplePos x="0" y="0"/>
                <wp:positionH relativeFrom="margin">
                  <wp:posOffset>485775</wp:posOffset>
                </wp:positionH>
                <wp:positionV relativeFrom="paragraph">
                  <wp:posOffset>10160</wp:posOffset>
                </wp:positionV>
                <wp:extent cx="4962525" cy="1171575"/>
                <wp:effectExtent l="0" t="0" r="9525" b="95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3512" w:rsidRDefault="009B3512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Nombre: </w:t>
                            </w:r>
                          </w:p>
                          <w:p w:rsidR="00983BF1" w:rsidRPr="00F520A8" w:rsidRDefault="002D5EC5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 w:rsidRPr="00F520A8"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983BF1" w:rsidRPr="00303F4D" w:rsidRDefault="00C14783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color w:val="686868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686868"/>
                                <w:sz w:val="30"/>
                                <w:szCs w:val="30"/>
                              </w:rPr>
                              <w:t>Emmanuel Filiberto Garcia Castañon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D9E77" id="_x0000_s1030" type="#_x0000_t202" style="position:absolute;margin-left:38.25pt;margin-top:.8pt;width:390.75pt;height:92.2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" stroked="f">
                <v:textbox>
                  <w:txbxContent>
                    <w:p w:rsidR="009B3512" w:rsidRDefault="009B3512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Nombre: </w:t>
                      </w:r>
                    </w:p>
                    <w:p w:rsidR="00983BF1" w:rsidRPr="00F520A8" w:rsidRDefault="002D5EC5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 w:rsidRPr="00F520A8"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 </w:t>
                      </w:r>
                    </w:p>
                    <w:p w:rsidR="00983BF1" w:rsidRPr="00303F4D" w:rsidRDefault="00C14783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color w:val="686868"/>
                          <w:sz w:val="30"/>
                          <w:szCs w:val="30"/>
                        </w:rPr>
                      </w:pPr>
                      <w:r>
                        <w:rPr>
                          <w:rFonts w:ascii="Century Gothic" w:hAnsi="Century Gothic"/>
                          <w:color w:val="686868"/>
                          <w:sz w:val="30"/>
                          <w:szCs w:val="30"/>
                        </w:rPr>
                        <w:t>Emmanuel Filiberto Garcia Castañon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3EF6" w:rsidRDefault="009B3512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Puesto</w:t>
                            </w:r>
                            <w:r w:rsidR="00E07FC0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Actual 4 diciembre 2016: </w:t>
                            </w:r>
                            <w:r w:rsidR="00EB3508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Presidente del Comité </w:t>
                            </w:r>
                            <w:r w:rsidR="00EB3508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Directivo Municipal</w:t>
                            </w:r>
                            <w:r w:rsidR="0081262A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de</w:t>
                            </w:r>
                            <w:r w:rsidR="00C14783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Soledad de Graciano Sanchez.</w:t>
                            </w:r>
                          </w:p>
                          <w:p w:rsidR="009460B5" w:rsidRDefault="009460B5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</w:p>
                          <w:p w:rsidR="001C17D8" w:rsidRDefault="001C17D8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</w:p>
                          <w:p w:rsidR="001C17D8" w:rsidRDefault="001C17D8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</w:p>
                          <w:p w:rsidR="00E046C6" w:rsidRPr="009B3512" w:rsidRDefault="00B41653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C6B8E" id="_x0000_s1031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" fillcolor="#1c6194 [2405]" stroked="f">
                <v:textbox>
                  <w:txbxContent>
                    <w:p w:rsidR="007C3EF6" w:rsidRDefault="009B3512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Puesto</w:t>
                      </w:r>
                      <w:r w:rsidR="00E07FC0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Actual 4 diciembre 2016: </w:t>
                      </w:r>
                      <w:r w:rsidR="00EB3508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Presidente del Comité </w:t>
                      </w:r>
                      <w:r w:rsidR="00EB3508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Directivo Municipal</w:t>
                      </w:r>
                      <w:r w:rsidR="0081262A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de</w:t>
                      </w:r>
                      <w:r w:rsidR="00C14783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Soledad de Graciano Sanchez.</w:t>
                      </w:r>
                    </w:p>
                    <w:p w:rsidR="009460B5" w:rsidRDefault="009460B5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</w:p>
                    <w:p w:rsidR="001C17D8" w:rsidRDefault="001C17D8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</w:p>
                    <w:p w:rsidR="001C17D8" w:rsidRDefault="001C17D8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</w:p>
                    <w:p w:rsidR="00E046C6" w:rsidRPr="009B3512" w:rsidRDefault="00B41653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915E996" wp14:editId="58AF1FEB">
                <wp:simplePos x="0" y="0"/>
                <wp:positionH relativeFrom="margin">
                  <wp:align>center</wp:align>
                </wp:positionH>
                <wp:positionV relativeFrom="paragraph">
                  <wp:posOffset>806450</wp:posOffset>
                </wp:positionV>
                <wp:extent cx="6138545" cy="311150"/>
                <wp:effectExtent l="0" t="0" r="14605" b="1270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D4E50" w:rsidRPr="00184EFB" w:rsidRDefault="003D4E50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E996" id="_x0000_s1032" type="#_x0000_t202" style="position:absolute;margin-left:0;margin-top:63.5pt;width:483.35pt;height:24.5pt;z-index:2517299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" filled="f" strokecolor="white [3212]">
                <v:textbox>
                  <w:txbxContent>
                    <w:p w:rsidR="003D4E50" w:rsidRPr="00184EFB" w:rsidRDefault="003D4E50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731520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D21E8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7.6pt" to="481.05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" strokecolor="#6cc6c9" strokeweight="1.5pt">
                <v:stroke endcap="round"/>
                <w10:wrap anchorx="margin"/>
              </v:line>
            </w:pict>
          </mc:Fallback>
        </mc:AlternateContent>
      </w:r>
    </w:p>
    <w:p w:rsidR="0028059C" w:rsidRPr="0028059C" w:rsidRDefault="0028059C" w:rsidP="0028059C"/>
    <w:p w:rsidR="009B3512" w:rsidRDefault="009B3512" w:rsidP="0011595F">
      <w:pPr>
        <w:tabs>
          <w:tab w:val="left" w:pos="5595"/>
        </w:tabs>
      </w:pPr>
      <w:r w:rsidRPr="006F118F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083AE77" wp14:editId="16C8F389">
                <wp:simplePos x="0" y="0"/>
                <wp:positionH relativeFrom="margin">
                  <wp:posOffset>-571500</wp:posOffset>
                </wp:positionH>
                <wp:positionV relativeFrom="paragraph">
                  <wp:posOffset>753745</wp:posOffset>
                </wp:positionV>
                <wp:extent cx="6798310" cy="110490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4D8" w:rsidRDefault="006134D8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Pr="008B583C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3AE77" id="_x0000_s1033" type="#_x0000_t202" style="position:absolute;margin-left:-45pt;margin-top:59.35pt;width:535.3pt;height:8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" filled="f" stroked="f">
                <v:textbox>
                  <w:txbxContent>
                    <w:p w:rsidR="006134D8" w:rsidRDefault="006134D8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Pr="008B583C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595F">
        <w:tab/>
      </w:r>
    </w:p>
    <w:p w:rsidR="009B3512" w:rsidRDefault="009B3512" w:rsidP="0028059C"/>
    <w:p w:rsidR="0011595F" w:rsidRPr="0028059C" w:rsidRDefault="0011595F" w:rsidP="0028059C"/>
    <w:p w:rsidR="0028059C" w:rsidRPr="0028059C" w:rsidRDefault="009948A8" w:rsidP="0028059C"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08ACBA58" wp14:editId="65757452">
                <wp:simplePos x="0" y="0"/>
                <wp:positionH relativeFrom="margin">
                  <wp:posOffset>480060</wp:posOffset>
                </wp:positionH>
                <wp:positionV relativeFrom="paragraph">
                  <wp:posOffset>1514475</wp:posOffset>
                </wp:positionV>
                <wp:extent cx="1120140" cy="259080"/>
                <wp:effectExtent l="0" t="0" r="3810" b="762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2590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953C4A" w:rsidRDefault="0028059C" w:rsidP="00E07FC0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CBA58" id="_x0000_s1034" type="#_x0000_t202" style="position:absolute;margin-left:37.8pt;margin-top:119.25pt;width:88.2pt;height:20.4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" fillcolor="#1c6194 [2405]" stroked="f">
                <v:textbox>
                  <w:txbxContent>
                    <w:p w:rsidR="0028059C" w:rsidRPr="00953C4A" w:rsidRDefault="0028059C" w:rsidP="00E07FC0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6574132" wp14:editId="7C6CD4B5">
                <wp:simplePos x="0" y="0"/>
                <wp:positionH relativeFrom="margin">
                  <wp:posOffset>487680</wp:posOffset>
                </wp:positionH>
                <wp:positionV relativeFrom="paragraph">
                  <wp:posOffset>874395</wp:posOffset>
                </wp:positionV>
                <wp:extent cx="1082040" cy="247650"/>
                <wp:effectExtent l="0" t="0" r="3810" b="0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2476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953C4A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74132" id="_x0000_s1035" type="#_x0000_t202" style="position:absolute;margin-left:38.4pt;margin-top:68.85pt;width:85.2pt;height:19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" fillcolor="#1c6194 [2405]" stroked="f">
                <v:textbox>
                  <w:txbxContent>
                    <w:p w:rsidR="00953C4A" w:rsidRPr="00953C4A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762910C6" wp14:editId="207560DC">
                <wp:simplePos x="0" y="0"/>
                <wp:positionH relativeFrom="page">
                  <wp:align>right</wp:align>
                </wp:positionH>
                <wp:positionV relativeFrom="paragraph">
                  <wp:posOffset>542925</wp:posOffset>
                </wp:positionV>
                <wp:extent cx="3683635" cy="1676400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635" cy="1676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4783" w:rsidRDefault="00C14783" w:rsidP="00A93A64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B04A3D" w:rsidRDefault="00C14783" w:rsidP="00A93A64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  <w:t xml:space="preserve">Ejecutivo en </w:t>
                            </w:r>
                            <w:r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  <w:t>INPLANT.</w:t>
                            </w:r>
                            <w:bookmarkStart w:id="0" w:name="_GoBack"/>
                            <w:bookmarkEnd w:id="0"/>
                          </w:p>
                          <w:p w:rsidR="00796D50" w:rsidRDefault="00796D50" w:rsidP="00C14783">
                            <w:pPr>
                              <w:spacing w:after="60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E06BF8" w:rsidRPr="00B04A3D" w:rsidRDefault="00E06BF8" w:rsidP="00B04A3D">
                            <w:pPr>
                              <w:spacing w:after="60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910C6" id="_x0000_s1036" type="#_x0000_t202" style="position:absolute;margin-left:238.85pt;margin-top:42.75pt;width:290.05pt;height:132pt;z-index:25173196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" filled="f" stroked="f">
                <v:textbox>
                  <w:txbxContent>
                    <w:p w:rsidR="00C14783" w:rsidRDefault="00C14783" w:rsidP="00A93A64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B04A3D" w:rsidRDefault="00C14783" w:rsidP="00A93A64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  <w:t xml:space="preserve">Ejecutivo en </w:t>
                      </w:r>
                      <w:r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  <w:t>INPLANT.</w:t>
                      </w:r>
                      <w:bookmarkStart w:id="1" w:name="_GoBack"/>
                      <w:bookmarkEnd w:id="1"/>
                    </w:p>
                    <w:p w:rsidR="00796D50" w:rsidRDefault="00796D50" w:rsidP="00C14783">
                      <w:pPr>
                        <w:spacing w:after="60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E06BF8" w:rsidRPr="00B04A3D" w:rsidRDefault="00E06BF8" w:rsidP="00B04A3D">
                      <w:pPr>
                        <w:spacing w:after="60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30044A3D" wp14:editId="2FA0E1CC">
                <wp:simplePos x="0" y="0"/>
                <wp:positionH relativeFrom="margin">
                  <wp:posOffset>-824230</wp:posOffset>
                </wp:positionH>
                <wp:positionV relativeFrom="paragraph">
                  <wp:posOffset>1695450</wp:posOffset>
                </wp:positionV>
                <wp:extent cx="3600450" cy="447675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C860D3" w:rsidRDefault="0028059C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  <w:r w:rsidRPr="00C860D3"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  <w:t>: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4A3D" id="_x0000_s1037" type="#_x0000_t202" style="position:absolute;margin-left:-64.9pt;margin-top:133.5pt;width:283.5pt;height:35.2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" filled="f" stroked="f">
                <v:textbox>
                  <w:txbxContent>
                    <w:p w:rsidR="0028059C" w:rsidRPr="00C860D3" w:rsidRDefault="0028059C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  <w:r w:rsidRPr="00C860D3">
                        <w:rPr>
                          <w:rFonts w:ascii="Century Gothic" w:hAnsi="Century Gothic"/>
                          <w:i/>
                          <w:color w:val="4B7F83"/>
                        </w:rPr>
                        <w:t>:</w:t>
                      </w:r>
                      <w:r>
                        <w:rPr>
                          <w:rFonts w:ascii="Century Gothic" w:hAnsi="Century Gothic"/>
                          <w:i/>
                          <w:color w:val="4B7F83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A032E91" wp14:editId="771E5A3F">
                <wp:simplePos x="0" y="0"/>
                <wp:positionH relativeFrom="page">
                  <wp:align>left</wp:align>
                </wp:positionH>
                <wp:positionV relativeFrom="paragraph">
                  <wp:posOffset>1085850</wp:posOffset>
                </wp:positionV>
                <wp:extent cx="3600450" cy="466725"/>
                <wp:effectExtent l="0" t="0" r="0" b="0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0436" w:rsidRPr="00220436" w:rsidRDefault="00220436" w:rsidP="00527CBD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color w:val="4B7F83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32E91" id="_x0000_s1038" type="#_x0000_t202" style="position:absolute;margin-left:0;margin-top:85.5pt;width:283.5pt;height:36.75pt;z-index:25168588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" filled="f" stroked="f">
                <v:textbox>
                  <w:txbxContent>
                    <w:p w:rsidR="00220436" w:rsidRPr="00220436" w:rsidRDefault="00220436" w:rsidP="00527CBD">
                      <w:pPr>
                        <w:spacing w:after="0"/>
                        <w:jc w:val="center"/>
                        <w:rPr>
                          <w:rFonts w:ascii="Century Gothic" w:hAnsi="Century Gothic"/>
                          <w:color w:val="4B7F83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38781" behindDoc="0" locked="0" layoutInCell="1" allowOverlap="1" wp14:anchorId="74E3A5E5" wp14:editId="5C6025EB">
                <wp:simplePos x="0" y="0"/>
                <wp:positionH relativeFrom="column">
                  <wp:posOffset>571500</wp:posOffset>
                </wp:positionH>
                <wp:positionV relativeFrom="paragraph">
                  <wp:posOffset>861695</wp:posOffset>
                </wp:positionV>
                <wp:extent cx="876300" cy="262255"/>
                <wp:effectExtent l="0" t="0" r="0" b="4445"/>
                <wp:wrapNone/>
                <wp:docPr id="256" name="Terminad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1D609C" id="Terminador 256" o:spid="_x0000_s1026" type="#_x0000_t116" style="position:absolute;margin-left:45pt;margin-top:67.85pt;width:69pt;height:20.65pt;z-index:25163878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" fillcolor="#6cc6c9" stroked="f" strokeweight="1.5pt">
                <v:stroke endcap="round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F9B9F94" wp14:editId="4045F098">
                <wp:simplePos x="0" y="0"/>
                <wp:positionH relativeFrom="page">
                  <wp:posOffset>67945</wp:posOffset>
                </wp:positionH>
                <wp:positionV relativeFrom="paragraph">
                  <wp:posOffset>434975</wp:posOffset>
                </wp:positionV>
                <wp:extent cx="3627755" cy="47815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4165" w:rsidRDefault="00C14783" w:rsidP="0017416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  <w:t>Licenciatura Psicología</w:t>
                            </w:r>
                          </w:p>
                          <w:p w:rsidR="00C14783" w:rsidRPr="00DE3788" w:rsidRDefault="00C14783" w:rsidP="0017416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  <w:t>Titulado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B9F94" id="_x0000_s1039" type="#_x0000_t202" style="position:absolute;margin-left:5.35pt;margin-top:34.25pt;width:285.65pt;height:37.6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" filled="f" stroked="f">
                <v:textbox>
                  <w:txbxContent>
                    <w:p w:rsidR="00174165" w:rsidRDefault="00C14783" w:rsidP="0017416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  <w:t>Licenciatura Psicología</w:t>
                      </w:r>
                    </w:p>
                    <w:p w:rsidR="00C14783" w:rsidRPr="00DE3788" w:rsidRDefault="00C14783" w:rsidP="0017416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  <w:t>Titulado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2BCC90" wp14:editId="695385E1">
                <wp:simplePos x="0" y="0"/>
                <wp:positionH relativeFrom="margin">
                  <wp:posOffset>497999</wp:posOffset>
                </wp:positionH>
                <wp:positionV relativeFrom="paragraph">
                  <wp:posOffset>180340</wp:posOffset>
                </wp:positionV>
                <wp:extent cx="1045210" cy="257175"/>
                <wp:effectExtent l="0" t="0" r="2540" b="952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5210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666FD1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BCC90" id="_x0000_s1040" type="#_x0000_t202" style="position:absolute;margin-left:39.2pt;margin-top:14.2pt;width:82.3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" fillcolor="#1c6194 [2405]" stroked="f">
                <v:textbox>
                  <w:txbxContent>
                    <w:p w:rsidR="00953C4A" w:rsidRPr="00666FD1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ED2606" w:rsidP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E48ACE" wp14:editId="40ADD595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F4689A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93E420B" wp14:editId="04785580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119C9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FC24B0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774B724" wp14:editId="73A296EC">
                <wp:simplePos x="0" y="0"/>
                <wp:positionH relativeFrom="margin">
                  <wp:posOffset>3216910</wp:posOffset>
                </wp:positionH>
                <wp:positionV relativeFrom="paragraph">
                  <wp:posOffset>2056765</wp:posOffset>
                </wp:positionV>
                <wp:extent cx="2880995" cy="1404620"/>
                <wp:effectExtent l="0" t="0" r="0" b="2540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6D50" w:rsidRPr="00FB2E24" w:rsidRDefault="00796D50" w:rsidP="00174165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74B724" id="_x0000_s1041" type="#_x0000_t202" style="position:absolute;margin-left:253.3pt;margin-top:161.95pt;width:226.85pt;height:110.6pt;z-index:251788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" fillcolor="#1c6194 [2405]" stroked="f">
                <v:textbox style="mso-fit-shape-to-text:t">
                  <w:txbxContent>
                    <w:p w:rsidR="00796D50" w:rsidRPr="00FB2E24" w:rsidRDefault="00796D50" w:rsidP="00174165">
                      <w:pPr>
                        <w:spacing w:after="0"/>
                        <w:jc w:val="center"/>
                        <w:rPr>
                          <w:color w:val="FFFFFF" w:themeColor="background1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F84DA70" wp14:editId="66BCDA85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6se="http://schemas.microsoft.com/office/word/2015/wordml/sym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  <w:r w:rsidR="004271AB">
        <w:rPr>
          <w:noProof/>
          <w:lang w:val="es-ES" w:eastAsia="es-ES"/>
        </w:rPr>
        <w:t>|</w:t>
      </w:r>
    </w:p>
    <w:p w:rsidR="0028059C" w:rsidRPr="0028059C" w:rsidRDefault="0028059C" w:rsidP="0028059C"/>
    <w:p w:rsidR="0028059C" w:rsidRPr="009460B5" w:rsidRDefault="009460B5" w:rsidP="00174165">
      <w:pPr>
        <w:tabs>
          <w:tab w:val="left" w:pos="6345"/>
          <w:tab w:val="left" w:pos="6525"/>
          <w:tab w:val="left" w:pos="7185"/>
          <w:tab w:val="left" w:pos="7260"/>
        </w:tabs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C14783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C14783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</w:p>
    <w:p w:rsidR="0028059C" w:rsidRPr="0028059C" w:rsidRDefault="009B11B9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500900F4" wp14:editId="04767CFE">
                <wp:simplePos x="0" y="0"/>
                <wp:positionH relativeFrom="margin">
                  <wp:posOffset>3280362</wp:posOffset>
                </wp:positionH>
                <wp:positionV relativeFrom="paragraph">
                  <wp:posOffset>36830</wp:posOffset>
                </wp:positionV>
                <wp:extent cx="2880995" cy="1404620"/>
                <wp:effectExtent l="0" t="0" r="0" b="2540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6635D7" w:rsidRDefault="00385645" w:rsidP="00796D50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0900F4" id="_x0000_s1042" type="#_x0000_t202" style="position:absolute;margin-left:258.3pt;margin-top:2.9pt;width:226.85pt;height:110.6pt;z-index:2517606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" fillcolor="#1c6194 [2405]" stroked="f">
                <v:textbox style="mso-fit-shape-to-text:t">
                  <w:txbxContent>
                    <w:p w:rsidR="00385645" w:rsidRPr="006635D7" w:rsidRDefault="00385645" w:rsidP="00796D50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FC24B0" w:rsidP="00F51A36">
      <w:pPr>
        <w:tabs>
          <w:tab w:val="left" w:pos="4035"/>
        </w:tabs>
      </w:pPr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BFFD913" wp14:editId="013794C8">
                <wp:simplePos x="0" y="0"/>
                <wp:positionH relativeFrom="margin">
                  <wp:posOffset>2943225</wp:posOffset>
                </wp:positionH>
                <wp:positionV relativeFrom="paragraph">
                  <wp:posOffset>18415</wp:posOffset>
                </wp:positionV>
                <wp:extent cx="3476625" cy="885825"/>
                <wp:effectExtent l="0" t="0" r="0" b="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2E24" w:rsidRDefault="00FB2E24" w:rsidP="00E632FA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26086B" w:rsidRPr="0017253A" w:rsidRDefault="0026086B" w:rsidP="00C14783">
                            <w:pPr>
                              <w:spacing w:after="60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FD913" id="_x0000_s1043" type="#_x0000_t202" style="position:absolute;margin-left:231.75pt;margin-top:1.45pt;width:273.75pt;height:69.7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" filled="f" stroked="f">
                <v:textbox>
                  <w:txbxContent>
                    <w:p w:rsidR="00FB2E24" w:rsidRDefault="00FB2E24" w:rsidP="00E632FA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26086B" w:rsidRPr="0017253A" w:rsidRDefault="0026086B" w:rsidP="00C14783">
                      <w:pPr>
                        <w:spacing w:after="60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59C">
        <w:tab/>
      </w:r>
    </w:p>
    <w:sectPr w:rsidR="0028059C" w:rsidRPr="0028059C" w:rsidSect="008A4E0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0220" w:rsidRDefault="00A50220" w:rsidP="00383DEB">
      <w:pPr>
        <w:spacing w:after="0" w:line="240" w:lineRule="auto"/>
      </w:pPr>
      <w:r>
        <w:separator/>
      </w:r>
    </w:p>
  </w:endnote>
  <w:endnote w:type="continuationSeparator" w:id="0">
    <w:p w:rsidR="00A50220" w:rsidRDefault="00A50220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0220" w:rsidRDefault="00A50220" w:rsidP="00383DEB">
      <w:pPr>
        <w:spacing w:after="0" w:line="240" w:lineRule="auto"/>
      </w:pPr>
      <w:r>
        <w:separator/>
      </w:r>
    </w:p>
  </w:footnote>
  <w:footnote w:type="continuationSeparator" w:id="0">
    <w:p w:rsidR="00A50220" w:rsidRDefault="00A50220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219C3"/>
    <w:rsid w:val="00023A76"/>
    <w:rsid w:val="00042EE0"/>
    <w:rsid w:val="000F2248"/>
    <w:rsid w:val="000F7161"/>
    <w:rsid w:val="0010036C"/>
    <w:rsid w:val="0011595F"/>
    <w:rsid w:val="00130717"/>
    <w:rsid w:val="0014304E"/>
    <w:rsid w:val="001468FC"/>
    <w:rsid w:val="0017253A"/>
    <w:rsid w:val="00174165"/>
    <w:rsid w:val="00184EFB"/>
    <w:rsid w:val="001A6067"/>
    <w:rsid w:val="001B0D56"/>
    <w:rsid w:val="001C17D8"/>
    <w:rsid w:val="001E642F"/>
    <w:rsid w:val="00210309"/>
    <w:rsid w:val="00220436"/>
    <w:rsid w:val="002279BE"/>
    <w:rsid w:val="00237EE0"/>
    <w:rsid w:val="0026086B"/>
    <w:rsid w:val="00261BA1"/>
    <w:rsid w:val="0026495B"/>
    <w:rsid w:val="0028059C"/>
    <w:rsid w:val="00280CA0"/>
    <w:rsid w:val="0029034B"/>
    <w:rsid w:val="002B3B19"/>
    <w:rsid w:val="002D2809"/>
    <w:rsid w:val="002D5EC5"/>
    <w:rsid w:val="00303F4D"/>
    <w:rsid w:val="0031453E"/>
    <w:rsid w:val="0033060E"/>
    <w:rsid w:val="0033354E"/>
    <w:rsid w:val="00340404"/>
    <w:rsid w:val="00361992"/>
    <w:rsid w:val="00365548"/>
    <w:rsid w:val="003770D1"/>
    <w:rsid w:val="00383DEB"/>
    <w:rsid w:val="00385645"/>
    <w:rsid w:val="003A25A0"/>
    <w:rsid w:val="003C0589"/>
    <w:rsid w:val="003D11F5"/>
    <w:rsid w:val="003D4E50"/>
    <w:rsid w:val="00425DCE"/>
    <w:rsid w:val="004271AB"/>
    <w:rsid w:val="00443C9A"/>
    <w:rsid w:val="004500BE"/>
    <w:rsid w:val="004D5A55"/>
    <w:rsid w:val="004F0060"/>
    <w:rsid w:val="00506ACB"/>
    <w:rsid w:val="00512964"/>
    <w:rsid w:val="00512C9B"/>
    <w:rsid w:val="005204D7"/>
    <w:rsid w:val="00523D3A"/>
    <w:rsid w:val="005258E3"/>
    <w:rsid w:val="00527CBD"/>
    <w:rsid w:val="005410E7"/>
    <w:rsid w:val="005606DE"/>
    <w:rsid w:val="005943CD"/>
    <w:rsid w:val="006134D8"/>
    <w:rsid w:val="006309C2"/>
    <w:rsid w:val="006401FA"/>
    <w:rsid w:val="00653052"/>
    <w:rsid w:val="0065633E"/>
    <w:rsid w:val="006635D7"/>
    <w:rsid w:val="00666FD1"/>
    <w:rsid w:val="006D0ECA"/>
    <w:rsid w:val="006E4148"/>
    <w:rsid w:val="007234DC"/>
    <w:rsid w:val="007240E0"/>
    <w:rsid w:val="00732584"/>
    <w:rsid w:val="007828CB"/>
    <w:rsid w:val="00796D50"/>
    <w:rsid w:val="007B0AF4"/>
    <w:rsid w:val="007C3EF6"/>
    <w:rsid w:val="007D50C3"/>
    <w:rsid w:val="0081262A"/>
    <w:rsid w:val="008231F6"/>
    <w:rsid w:val="00824D39"/>
    <w:rsid w:val="00877CE2"/>
    <w:rsid w:val="00885734"/>
    <w:rsid w:val="008A4E01"/>
    <w:rsid w:val="008B583C"/>
    <w:rsid w:val="008E50B4"/>
    <w:rsid w:val="008F66A6"/>
    <w:rsid w:val="009026B2"/>
    <w:rsid w:val="009326E2"/>
    <w:rsid w:val="009460B5"/>
    <w:rsid w:val="00953C4A"/>
    <w:rsid w:val="00983BF1"/>
    <w:rsid w:val="00985A2B"/>
    <w:rsid w:val="009948A8"/>
    <w:rsid w:val="009B0BA5"/>
    <w:rsid w:val="009B11B9"/>
    <w:rsid w:val="009B3512"/>
    <w:rsid w:val="009B749D"/>
    <w:rsid w:val="009D1A9E"/>
    <w:rsid w:val="009D5BB3"/>
    <w:rsid w:val="009F2D61"/>
    <w:rsid w:val="00A11E5B"/>
    <w:rsid w:val="00A27777"/>
    <w:rsid w:val="00A50220"/>
    <w:rsid w:val="00A57CA9"/>
    <w:rsid w:val="00A74FA5"/>
    <w:rsid w:val="00A7513B"/>
    <w:rsid w:val="00A93A64"/>
    <w:rsid w:val="00AD5FC0"/>
    <w:rsid w:val="00AF4773"/>
    <w:rsid w:val="00B04A3D"/>
    <w:rsid w:val="00B37A3C"/>
    <w:rsid w:val="00B41653"/>
    <w:rsid w:val="00B66B4C"/>
    <w:rsid w:val="00B938EC"/>
    <w:rsid w:val="00BB0535"/>
    <w:rsid w:val="00BB1369"/>
    <w:rsid w:val="00C14783"/>
    <w:rsid w:val="00C21ACE"/>
    <w:rsid w:val="00C31D39"/>
    <w:rsid w:val="00C404D0"/>
    <w:rsid w:val="00C778D9"/>
    <w:rsid w:val="00C860D3"/>
    <w:rsid w:val="00C86508"/>
    <w:rsid w:val="00CE4094"/>
    <w:rsid w:val="00D03614"/>
    <w:rsid w:val="00D74BC3"/>
    <w:rsid w:val="00D81BC2"/>
    <w:rsid w:val="00D91E86"/>
    <w:rsid w:val="00D970A2"/>
    <w:rsid w:val="00DA162D"/>
    <w:rsid w:val="00DE3788"/>
    <w:rsid w:val="00DE79D0"/>
    <w:rsid w:val="00E01D2F"/>
    <w:rsid w:val="00E046C6"/>
    <w:rsid w:val="00E06BF8"/>
    <w:rsid w:val="00E07FC0"/>
    <w:rsid w:val="00E304C3"/>
    <w:rsid w:val="00E632FA"/>
    <w:rsid w:val="00EB3508"/>
    <w:rsid w:val="00EC1A6E"/>
    <w:rsid w:val="00EC1BC7"/>
    <w:rsid w:val="00ED2606"/>
    <w:rsid w:val="00EE324D"/>
    <w:rsid w:val="00F47099"/>
    <w:rsid w:val="00F51A36"/>
    <w:rsid w:val="00F520A8"/>
    <w:rsid w:val="00FB2E24"/>
    <w:rsid w:val="00FC24B0"/>
    <w:rsid w:val="00FD1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E37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37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2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670EBDA-7809-42B1-A05E-627CC0866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verde).dotx</Template>
  <TotalTime>0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2017-04-21T15:27:00Z</dcterms:created>
  <dcterms:modified xsi:type="dcterms:W3CDTF">2017-04-25T01:05:00Z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