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3A245F" w:rsidRPr="007621FA" w:rsidRDefault="003A245F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3A245F" w:rsidRPr="007621FA" w:rsidRDefault="003A245F" w:rsidP="003A245F">
      <w:pPr>
        <w:spacing w:after="0" w:line="240" w:lineRule="auto"/>
        <w:jc w:val="both"/>
        <w:rPr>
          <w:rFonts w:ascii="Arial" w:hAnsi="Arial" w:cs="Arial"/>
          <w:b/>
          <w:sz w:val="24"/>
        </w:rPr>
      </w:pPr>
      <w:r w:rsidRPr="007621FA">
        <w:rPr>
          <w:rFonts w:ascii="Arial" w:hAnsi="Arial" w:cs="Arial"/>
          <w:b/>
          <w:sz w:val="24"/>
        </w:rPr>
        <w:t>NOMBRE: SOCORRO MEDINA MORALES</w:t>
      </w:r>
    </w:p>
    <w:p w:rsidR="003A245F" w:rsidRPr="007621FA" w:rsidRDefault="003A245F" w:rsidP="003A245F">
      <w:pPr>
        <w:spacing w:after="0" w:line="240" w:lineRule="auto"/>
        <w:jc w:val="both"/>
        <w:rPr>
          <w:rFonts w:ascii="Arial" w:hAnsi="Arial" w:cs="Arial"/>
          <w:b/>
          <w:sz w:val="24"/>
        </w:rPr>
      </w:pPr>
    </w:p>
    <w:p w:rsidR="003A245F" w:rsidRPr="007621FA" w:rsidRDefault="003A245F" w:rsidP="003A245F">
      <w:pPr>
        <w:spacing w:after="0" w:line="240" w:lineRule="auto"/>
        <w:jc w:val="both"/>
        <w:rPr>
          <w:rFonts w:ascii="Arial" w:hAnsi="Arial" w:cs="Arial"/>
          <w:b/>
          <w:sz w:val="24"/>
        </w:rPr>
      </w:pPr>
      <w:r w:rsidRPr="007621FA">
        <w:rPr>
          <w:rFonts w:ascii="Arial" w:hAnsi="Arial" w:cs="Arial"/>
          <w:b/>
          <w:sz w:val="24"/>
        </w:rPr>
        <w:t>CARGO: ENCARGADA DE LA BIBLIOTECA “JOSEFA MORALES MEZA”</w:t>
      </w:r>
    </w:p>
    <w:p w:rsidR="007621FA" w:rsidRDefault="007621FA" w:rsidP="003A245F">
      <w:pPr>
        <w:spacing w:after="0" w:line="240" w:lineRule="auto"/>
        <w:jc w:val="both"/>
        <w:rPr>
          <w:rFonts w:ascii="Arial" w:hAnsi="Arial" w:cs="Arial"/>
          <w:sz w:val="24"/>
        </w:rPr>
      </w:pPr>
    </w:p>
    <w:p w:rsidR="003A245F" w:rsidRDefault="003A245F" w:rsidP="003A245F">
      <w:pPr>
        <w:spacing w:after="0" w:line="240" w:lineRule="auto"/>
        <w:jc w:val="both"/>
        <w:rPr>
          <w:rFonts w:ascii="Arial" w:hAnsi="Arial" w:cs="Arial"/>
          <w:sz w:val="24"/>
        </w:rPr>
      </w:pPr>
    </w:p>
    <w:p w:rsidR="007621FA" w:rsidRDefault="007621FA" w:rsidP="003A245F">
      <w:pPr>
        <w:spacing w:after="0" w:line="240" w:lineRule="auto"/>
        <w:jc w:val="both"/>
        <w:rPr>
          <w:rFonts w:ascii="Arial" w:hAnsi="Arial" w:cs="Arial"/>
          <w:b/>
          <w:sz w:val="24"/>
        </w:rPr>
      </w:pPr>
    </w:p>
    <w:p w:rsidR="003A245F" w:rsidRPr="007621FA" w:rsidRDefault="003A245F" w:rsidP="003A245F">
      <w:pPr>
        <w:spacing w:after="0" w:line="240" w:lineRule="auto"/>
        <w:jc w:val="both"/>
        <w:rPr>
          <w:rFonts w:ascii="Arial" w:hAnsi="Arial" w:cs="Arial"/>
          <w:b/>
          <w:sz w:val="24"/>
        </w:rPr>
      </w:pPr>
      <w:r w:rsidRPr="007621FA">
        <w:rPr>
          <w:rFonts w:ascii="Arial" w:hAnsi="Arial" w:cs="Arial"/>
          <w:b/>
          <w:sz w:val="24"/>
        </w:rPr>
        <w:t>ESTUDIOS</w:t>
      </w:r>
    </w:p>
    <w:p w:rsidR="003A245F" w:rsidRDefault="003A245F" w:rsidP="003A245F">
      <w:pPr>
        <w:spacing w:after="0" w:line="24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SECUNDARIA: ABIERTA</w:t>
      </w:r>
    </w:p>
    <w:p w:rsidR="003A245F" w:rsidRDefault="003A245F" w:rsidP="003A245F">
      <w:pPr>
        <w:spacing w:after="0" w:line="24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CICLO ESCOLAR: 1980 A 1991</w:t>
      </w:r>
    </w:p>
    <w:p w:rsidR="003A245F" w:rsidRDefault="003A245F" w:rsidP="003A245F">
      <w:pPr>
        <w:spacing w:after="0" w:line="24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DOCUMENTO: RECIBIDO CERTIFICADO DE SECUNDARIA</w:t>
      </w:r>
    </w:p>
    <w:p w:rsidR="003A245F" w:rsidRDefault="003A245F" w:rsidP="003A245F">
      <w:pPr>
        <w:spacing w:after="0" w:line="240" w:lineRule="auto"/>
        <w:jc w:val="both"/>
        <w:rPr>
          <w:rFonts w:ascii="Arial" w:hAnsi="Arial" w:cs="Arial"/>
          <w:sz w:val="24"/>
        </w:rPr>
      </w:pPr>
    </w:p>
    <w:p w:rsidR="003A245F" w:rsidRDefault="003A245F" w:rsidP="003A245F">
      <w:pPr>
        <w:spacing w:after="0" w:line="240" w:lineRule="auto"/>
        <w:jc w:val="both"/>
        <w:rPr>
          <w:rFonts w:ascii="Arial" w:hAnsi="Arial" w:cs="Arial"/>
          <w:sz w:val="24"/>
        </w:rPr>
      </w:pPr>
    </w:p>
    <w:p w:rsidR="003A245F" w:rsidRPr="007621FA" w:rsidRDefault="003A245F" w:rsidP="003A245F">
      <w:pPr>
        <w:spacing w:after="0" w:line="240" w:lineRule="auto"/>
        <w:jc w:val="both"/>
        <w:rPr>
          <w:rFonts w:ascii="Arial" w:hAnsi="Arial" w:cs="Arial"/>
          <w:b/>
          <w:sz w:val="24"/>
        </w:rPr>
      </w:pPr>
      <w:r w:rsidRPr="007621FA">
        <w:rPr>
          <w:rFonts w:ascii="Arial" w:hAnsi="Arial" w:cs="Arial"/>
          <w:b/>
          <w:sz w:val="24"/>
        </w:rPr>
        <w:t>EXPERIENCIA LABORAL</w:t>
      </w:r>
    </w:p>
    <w:p w:rsidR="003A245F" w:rsidRDefault="003A245F" w:rsidP="003A245F">
      <w:pPr>
        <w:spacing w:after="0" w:line="240" w:lineRule="auto"/>
        <w:jc w:val="both"/>
        <w:rPr>
          <w:rFonts w:ascii="Arial" w:hAnsi="Arial" w:cs="Arial"/>
          <w:sz w:val="24"/>
        </w:rPr>
      </w:pPr>
      <w:bookmarkStart w:id="0" w:name="_GoBack"/>
      <w:bookmarkEnd w:id="0"/>
      <w:r>
        <w:rPr>
          <w:rFonts w:ascii="Arial" w:hAnsi="Arial" w:cs="Arial"/>
          <w:sz w:val="24"/>
        </w:rPr>
        <w:t>EMPRESA: H. AYUNTAMIENTO DE HUEHUETLAN, S.L.P.</w:t>
      </w:r>
    </w:p>
    <w:p w:rsidR="003A245F" w:rsidRDefault="003A245F" w:rsidP="003A245F">
      <w:pPr>
        <w:spacing w:after="0" w:line="24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CARGO: TELEFONISTA DE 1989 A 1998</w:t>
      </w:r>
    </w:p>
    <w:p w:rsidR="003A245F" w:rsidRDefault="003A245F" w:rsidP="003A245F">
      <w:pPr>
        <w:spacing w:after="0" w:line="240" w:lineRule="auto"/>
        <w:jc w:val="both"/>
        <w:rPr>
          <w:rFonts w:ascii="Arial" w:hAnsi="Arial" w:cs="Arial"/>
          <w:sz w:val="24"/>
        </w:rPr>
      </w:pPr>
    </w:p>
    <w:p w:rsidR="003A245F" w:rsidRDefault="003A245F" w:rsidP="003A245F">
      <w:pPr>
        <w:spacing w:after="0" w:line="24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EMPRESA: AYUNTAMIENTO DE HUEHUETLAN, S.L.P.</w:t>
      </w:r>
    </w:p>
    <w:p w:rsidR="003A245F" w:rsidRDefault="003A245F" w:rsidP="003A245F">
      <w:pPr>
        <w:spacing w:after="0" w:line="24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CARGO: ENCARGADO DE PROGRAMAS ALIMENTARIOS DEL SMDIF 1999 A 2001</w:t>
      </w:r>
    </w:p>
    <w:p w:rsidR="003A245F" w:rsidRDefault="003A245F" w:rsidP="003A245F">
      <w:pPr>
        <w:spacing w:after="0" w:line="240" w:lineRule="auto"/>
        <w:jc w:val="both"/>
        <w:rPr>
          <w:rFonts w:ascii="Arial" w:hAnsi="Arial" w:cs="Arial"/>
          <w:sz w:val="24"/>
        </w:rPr>
      </w:pPr>
    </w:p>
    <w:p w:rsidR="003A245F" w:rsidRDefault="003A245F" w:rsidP="003A245F">
      <w:pPr>
        <w:spacing w:after="0" w:line="24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EMPRESA: AYUNTAMIENTO DE HUEHUETLAN, S.L.P.</w:t>
      </w:r>
    </w:p>
    <w:p w:rsidR="003A245F" w:rsidRDefault="003A245F" w:rsidP="003A245F">
      <w:pPr>
        <w:spacing w:after="0" w:line="24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CARGO: COORDINADORA DEL SMDIF</w:t>
      </w:r>
    </w:p>
    <w:p w:rsidR="003A245F" w:rsidRDefault="003A245F" w:rsidP="003A245F">
      <w:pPr>
        <w:spacing w:after="0" w:line="24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PERIODO: 2001 A 2003</w:t>
      </w:r>
    </w:p>
    <w:p w:rsidR="003A245F" w:rsidRDefault="003A245F" w:rsidP="003A245F">
      <w:pPr>
        <w:spacing w:after="0" w:line="240" w:lineRule="auto"/>
        <w:jc w:val="both"/>
        <w:rPr>
          <w:rFonts w:ascii="Arial" w:hAnsi="Arial" w:cs="Arial"/>
          <w:sz w:val="24"/>
        </w:rPr>
      </w:pPr>
    </w:p>
    <w:p w:rsidR="003A245F" w:rsidRDefault="003A245F" w:rsidP="003A245F">
      <w:pPr>
        <w:spacing w:after="0" w:line="24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EMPRESA: AYUNTAMIENTO DE HUEHUETLAN, S.L.P.</w:t>
      </w:r>
    </w:p>
    <w:p w:rsidR="003A245F" w:rsidRDefault="003A245F" w:rsidP="003A245F">
      <w:pPr>
        <w:spacing w:after="0" w:line="24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CARGO: ENCARGADA DE LA BIBLIOTECA “JOSEFA MORALES MEZA”</w:t>
      </w:r>
    </w:p>
    <w:p w:rsidR="003A245F" w:rsidRDefault="003A245F" w:rsidP="003A245F">
      <w:pPr>
        <w:spacing w:after="0" w:line="24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PERIODO: 01/01/2004 - 30/09/2018</w:t>
      </w:r>
    </w:p>
    <w:p w:rsidR="003A245F" w:rsidRPr="005F2433" w:rsidRDefault="003A245F" w:rsidP="005F2433">
      <w:pPr>
        <w:rPr>
          <w:rFonts w:ascii="Arial" w:hAnsi="Arial" w:cs="Arial"/>
          <w:b/>
          <w:sz w:val="24"/>
          <w:szCs w:val="24"/>
        </w:rPr>
      </w:pPr>
    </w:p>
    <w:sectPr w:rsidR="003A245F" w:rsidRPr="005F2433" w:rsidSect="00DF4A5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attachedTemplate r:id="rId1"/>
  <w:defaultTabStop w:val="708"/>
  <w:hyphenationZone w:val="425"/>
  <w:characterSpacingControl w:val="doNotCompress"/>
  <w:compat/>
  <w:rsids>
    <w:rsidRoot w:val="005F2433"/>
    <w:rsid w:val="00043009"/>
    <w:rsid w:val="000674E3"/>
    <w:rsid w:val="002F4598"/>
    <w:rsid w:val="003762CC"/>
    <w:rsid w:val="003A245F"/>
    <w:rsid w:val="003B510E"/>
    <w:rsid w:val="005F2433"/>
    <w:rsid w:val="00677F49"/>
    <w:rsid w:val="007621FA"/>
    <w:rsid w:val="007E7D95"/>
    <w:rsid w:val="009A3920"/>
    <w:rsid w:val="00AF2322"/>
    <w:rsid w:val="00BE3587"/>
    <w:rsid w:val="00C22CA7"/>
    <w:rsid w:val="00C249ED"/>
    <w:rsid w:val="00CB78B3"/>
    <w:rsid w:val="00D046FB"/>
    <w:rsid w:val="00DF4A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DF4A5A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F4A5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F4A5A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F4A5A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F4A5A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DF4A5A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DF4A5A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DF4A5A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DF4A5A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F4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DF4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DF4A5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DF4A5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DF4A5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DF4A5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DF4A5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DF4A5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DF4A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DF4A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DF4A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DF4A5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DF4A5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DF4A5A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DF4A5A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DF4A5A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DF4A5A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DF4A5A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DF4A5A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F4A5A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F4A5A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DF4A5A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DF4A5A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DF4A5A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DF4A5A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DF4A5A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DF4A5A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</TotalTime>
  <Pages>1</Pages>
  <Words>100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CKarlo</cp:lastModifiedBy>
  <cp:revision>3</cp:revision>
  <dcterms:created xsi:type="dcterms:W3CDTF">2018-11-08T01:10:00Z</dcterms:created>
  <dcterms:modified xsi:type="dcterms:W3CDTF">2018-11-17T18:52:00Z</dcterms:modified>
</cp:coreProperties>
</file>