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A07644" w:rsidRDefault="008F056E" w:rsidP="00A07644">
      <w:pPr>
        <w:jc w:val="center"/>
        <w:rPr>
          <w:rFonts w:ascii="Arial" w:hAnsi="Arial" w:cs="Arial"/>
          <w:b/>
          <w:sz w:val="24"/>
        </w:rPr>
      </w:pPr>
      <w:r w:rsidRPr="00A07644">
        <w:rPr>
          <w:rFonts w:ascii="Arial" w:hAnsi="Arial" w:cs="Arial"/>
          <w:b/>
          <w:sz w:val="24"/>
        </w:rPr>
        <w:t>BERNARDO MARTINEZ GARCIA</w:t>
      </w:r>
    </w:p>
    <w:p w:rsidR="000E6B50" w:rsidRDefault="000E6B50" w:rsidP="00A07644">
      <w:pPr>
        <w:jc w:val="center"/>
        <w:rPr>
          <w:rFonts w:ascii="Arial" w:hAnsi="Arial" w:cs="Arial"/>
          <w:b/>
          <w:sz w:val="24"/>
        </w:rPr>
      </w:pPr>
      <w:r w:rsidRPr="00A07644">
        <w:rPr>
          <w:rFonts w:ascii="Arial" w:hAnsi="Arial" w:cs="Arial"/>
          <w:b/>
          <w:sz w:val="24"/>
        </w:rPr>
        <w:t>CARGO: DIRECTOR DE PROTECCION CIVIL</w:t>
      </w:r>
    </w:p>
    <w:p w:rsidR="00A07644" w:rsidRDefault="00A07644" w:rsidP="00A07644">
      <w:pPr>
        <w:jc w:val="center"/>
        <w:rPr>
          <w:rFonts w:ascii="Arial" w:hAnsi="Arial" w:cs="Arial"/>
          <w:b/>
          <w:sz w:val="24"/>
        </w:rPr>
      </w:pPr>
    </w:p>
    <w:p w:rsidR="00A07644" w:rsidRPr="00A07644" w:rsidRDefault="00A07644" w:rsidP="00A07644">
      <w:pPr>
        <w:jc w:val="center"/>
        <w:rPr>
          <w:rFonts w:ascii="Arial" w:hAnsi="Arial" w:cs="Arial"/>
          <w:b/>
          <w:sz w:val="24"/>
        </w:rPr>
      </w:pPr>
    </w:p>
    <w:p w:rsidR="000E6B50" w:rsidRPr="002E3326" w:rsidRDefault="000E6B50" w:rsidP="000E6B50">
      <w:pPr>
        <w:jc w:val="center"/>
        <w:rPr>
          <w:rFonts w:ascii="Times New Roman" w:hAnsi="Times New Roman" w:cs="Times New Roman"/>
          <w:b/>
        </w:rPr>
      </w:pPr>
      <w:r w:rsidRPr="002E3326">
        <w:rPr>
          <w:rFonts w:ascii="Times New Roman" w:hAnsi="Times New Roman" w:cs="Times New Roman"/>
          <w:b/>
        </w:rPr>
        <w:t>FORMACION ACADEMICA</w:t>
      </w:r>
    </w:p>
    <w:p w:rsidR="000E6B50" w:rsidRPr="002E3326" w:rsidRDefault="000E6B50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NIVEL: PRIMARIA TERMINADA</w:t>
      </w:r>
    </w:p>
    <w:p w:rsidR="000E6B50" w:rsidRPr="002E3326" w:rsidRDefault="000E6B50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ESCUELA: LUIS ENRIQUE HERRO</w:t>
      </w:r>
    </w:p>
    <w:p w:rsidR="000E6B50" w:rsidRPr="002E3326" w:rsidRDefault="000E6B50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DOMICILIO:</w:t>
      </w:r>
      <w:r w:rsidR="00A07644">
        <w:rPr>
          <w:rFonts w:ascii="Times New Roman" w:hAnsi="Times New Roman" w:cs="Times New Roman"/>
        </w:rPr>
        <w:t xml:space="preserve"> </w:t>
      </w:r>
      <w:r w:rsidRPr="002E3326">
        <w:rPr>
          <w:rFonts w:ascii="Times New Roman" w:hAnsi="Times New Roman" w:cs="Times New Roman"/>
        </w:rPr>
        <w:t>ESTADO DE MEXICO</w:t>
      </w:r>
    </w:p>
    <w:p w:rsidR="000E6B50" w:rsidRDefault="000E6B50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DOCUMENTO OBTENIDO: CERTIFICADO</w:t>
      </w:r>
    </w:p>
    <w:p w:rsidR="00A07644" w:rsidRDefault="00A07644" w:rsidP="000E6B50">
      <w:pPr>
        <w:rPr>
          <w:rFonts w:ascii="Times New Roman" w:hAnsi="Times New Roman" w:cs="Times New Roman"/>
        </w:rPr>
      </w:pPr>
    </w:p>
    <w:p w:rsidR="00A07644" w:rsidRPr="002E3326" w:rsidRDefault="00A07644" w:rsidP="000E6B50">
      <w:pPr>
        <w:rPr>
          <w:rFonts w:ascii="Times New Roman" w:hAnsi="Times New Roman" w:cs="Times New Roman"/>
        </w:rPr>
      </w:pPr>
    </w:p>
    <w:p w:rsidR="00A07644" w:rsidRDefault="00A07644" w:rsidP="000E6B50">
      <w:pPr>
        <w:jc w:val="center"/>
        <w:rPr>
          <w:rFonts w:ascii="Times New Roman" w:hAnsi="Times New Roman" w:cs="Times New Roman"/>
          <w:b/>
        </w:rPr>
      </w:pPr>
    </w:p>
    <w:p w:rsidR="000E6B50" w:rsidRPr="002E3326" w:rsidRDefault="000E6B50" w:rsidP="000E6B50">
      <w:pPr>
        <w:jc w:val="center"/>
        <w:rPr>
          <w:rFonts w:ascii="Times New Roman" w:hAnsi="Times New Roman" w:cs="Times New Roman"/>
          <w:b/>
        </w:rPr>
      </w:pPr>
      <w:r w:rsidRPr="002E3326">
        <w:rPr>
          <w:rFonts w:ascii="Times New Roman" w:hAnsi="Times New Roman" w:cs="Times New Roman"/>
          <w:b/>
        </w:rPr>
        <w:t>EXPERIENCIA LABORAL:</w:t>
      </w:r>
    </w:p>
    <w:p w:rsidR="000E6B50" w:rsidRPr="002E3326" w:rsidRDefault="005C14D5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Dependencia: Empresa Externa Para CONAFE</w:t>
      </w:r>
    </w:p>
    <w:p w:rsidR="000E6B50" w:rsidRPr="002E3326" w:rsidRDefault="005C14D5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Domicilio: Monterrey,</w:t>
      </w:r>
      <w:r>
        <w:rPr>
          <w:rFonts w:ascii="Times New Roman" w:hAnsi="Times New Roman" w:cs="Times New Roman"/>
        </w:rPr>
        <w:t xml:space="preserve"> </w:t>
      </w:r>
      <w:r w:rsidRPr="002E3326">
        <w:rPr>
          <w:rFonts w:ascii="Times New Roman" w:hAnsi="Times New Roman" w:cs="Times New Roman"/>
        </w:rPr>
        <w:t>Nuevo León.</w:t>
      </w:r>
    </w:p>
    <w:p w:rsidR="000E6B50" w:rsidRPr="002E3326" w:rsidRDefault="005C14D5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Cargo: Supervisor De Obras</w:t>
      </w:r>
    </w:p>
    <w:p w:rsidR="000E6B50" w:rsidRPr="002E3326" w:rsidRDefault="005C14D5" w:rsidP="000E6B50">
      <w:pPr>
        <w:rPr>
          <w:rFonts w:ascii="Times New Roman" w:hAnsi="Times New Roman" w:cs="Times New Roman"/>
        </w:rPr>
      </w:pPr>
      <w:r w:rsidRPr="002E3326">
        <w:rPr>
          <w:rFonts w:ascii="Times New Roman" w:hAnsi="Times New Roman" w:cs="Times New Roman"/>
        </w:rPr>
        <w:t>Periodo Laborado:</w:t>
      </w:r>
      <w:r>
        <w:rPr>
          <w:rFonts w:ascii="Times New Roman" w:hAnsi="Times New Roman" w:cs="Times New Roman"/>
        </w:rPr>
        <w:t xml:space="preserve"> </w:t>
      </w:r>
      <w:r w:rsidRPr="002E3326">
        <w:rPr>
          <w:rFonts w:ascii="Times New Roman" w:hAnsi="Times New Roman" w:cs="Times New Roman"/>
        </w:rPr>
        <w:t>2015-2018</w:t>
      </w:r>
      <w:bookmarkStart w:id="0" w:name="_GoBack"/>
      <w:bookmarkEnd w:id="0"/>
    </w:p>
    <w:sectPr w:rsidR="000E6B50" w:rsidRPr="002E3326" w:rsidSect="00C77DF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0E6B50"/>
    <w:rsid w:val="002F4598"/>
    <w:rsid w:val="003762CC"/>
    <w:rsid w:val="003A245F"/>
    <w:rsid w:val="003B510E"/>
    <w:rsid w:val="005C14D5"/>
    <w:rsid w:val="005F2433"/>
    <w:rsid w:val="00677F49"/>
    <w:rsid w:val="007E7D95"/>
    <w:rsid w:val="008F056E"/>
    <w:rsid w:val="009A3920"/>
    <w:rsid w:val="009C1242"/>
    <w:rsid w:val="00A07644"/>
    <w:rsid w:val="00AF2322"/>
    <w:rsid w:val="00BE3587"/>
    <w:rsid w:val="00C22CA7"/>
    <w:rsid w:val="00C249ED"/>
    <w:rsid w:val="00C77DFF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880241-04AD-442C-AB98-68AFBF407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77DF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77DF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77DF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77DF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77DF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77DF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77DF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77DF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77DF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77D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77D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77DF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77DF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77DF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77DF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77DF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77DF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77DF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77DF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77D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77DF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77D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77DF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77DF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77DF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77DF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77DF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77DF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77DF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77DF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77DF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77DF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77DF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77DF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77DF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77DF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5</cp:revision>
  <dcterms:created xsi:type="dcterms:W3CDTF">2018-11-08T01:11:00Z</dcterms:created>
  <dcterms:modified xsi:type="dcterms:W3CDTF">2018-11-23T19:07:00Z</dcterms:modified>
</cp:coreProperties>
</file>