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023A76">
      <w:r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887BC0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887BC0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7B13" w:rsidRDefault="000F4FB3" w:rsidP="000F4FB3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>Nombre</w:t>
                            </w:r>
                          </w:p>
                          <w:p w:rsidR="000F4FB3" w:rsidRPr="0067257F" w:rsidRDefault="000F4FB3" w:rsidP="000F4FB3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LIC. BRISSA MARGARITA FLORES VAZQUEZ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787B13" w:rsidRDefault="000F4FB3" w:rsidP="000F4FB3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>Nombre</w:t>
                      </w:r>
                    </w:p>
                    <w:p w:rsidR="000F4FB3" w:rsidRPr="0067257F" w:rsidRDefault="000F4FB3" w:rsidP="000F4FB3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LIC. BRISSA MARGARITA FLORES VAZQUEZ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</w:t>
                            </w:r>
                            <w:r w:rsidR="00B81EC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: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4FB3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Coordinador Fortalecimiento Interno</w:t>
                            </w:r>
                            <w:r w:rsidR="00745B54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a la fecha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CA55AD">
                              <w:rPr>
                                <w:rFonts w:ascii="Century Gothic" w:hAnsi="Century Gothic"/>
                                <w:b/>
                                <w:color w:val="FFFFFF"/>
                                <w:sz w:val="20"/>
                                <w:szCs w:val="20"/>
                              </w:rPr>
                              <w:t>Abril 2017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ante el 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E046C6" w:rsidRPr="009B3512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</w:t>
                      </w:r>
                      <w:r w:rsidR="00B81EC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: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0F4FB3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Coordinador Fortalecimiento Interno</w:t>
                      </w:r>
                      <w:r w:rsidR="00745B54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a la fecha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: </w:t>
                      </w:r>
                      <w:r w:rsidR="00CA55AD">
                        <w:rPr>
                          <w:rFonts w:ascii="Century Gothic" w:hAnsi="Century Gothic"/>
                          <w:b/>
                          <w:color w:val="FFFFFF"/>
                          <w:sz w:val="20"/>
                          <w:szCs w:val="20"/>
                        </w:rPr>
                        <w:t>Abril 2017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ante el 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0F4FB3" w:rsidP="000F4FB3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TECNICO EN ADMINISTRACION</w:t>
                            </w:r>
                          </w:p>
                          <w:p w:rsidR="000F4FB3" w:rsidRPr="00787B13" w:rsidRDefault="000F4FB3" w:rsidP="000F4FB3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LICENCIATURA EN COMUNICACION</w:t>
                            </w: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0F4FB3" w:rsidP="000F4FB3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TECNICO EN ADMINISTRACION</w:t>
                      </w:r>
                    </w:p>
                    <w:p w:rsidR="000F4FB3" w:rsidRPr="00787B13" w:rsidRDefault="000F4FB3" w:rsidP="000F4FB3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LICENCIATURA EN COMUNICACION</w:t>
                      </w: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F64FBE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611505</wp:posOffset>
                </wp:positionV>
                <wp:extent cx="3550285" cy="1457325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0285" cy="1457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E7B" w:rsidRDefault="000330F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GOBIERNO DEL ESTADO</w:t>
                            </w:r>
                          </w:p>
                          <w:p w:rsidR="000330F5" w:rsidRDefault="000330F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CENTRO DE ATENCION A VICTIMAS DEL DELITO</w:t>
                            </w:r>
                          </w:p>
                          <w:p w:rsidR="000330F5" w:rsidRDefault="000330F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ASOCIACION CIVIL RAZON POR LA VIDA</w:t>
                            </w:r>
                          </w:p>
                          <w:p w:rsidR="000330F5" w:rsidRDefault="000330F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AREA DE COMUNICACIÓN SOCIAL</w:t>
                            </w:r>
                          </w:p>
                          <w:p w:rsidR="000330F5" w:rsidRDefault="000330F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NEGOCIO PROPIO DE TELEFONIA EN CARDENAS, S.L.P.</w:t>
                            </w:r>
                          </w:p>
                          <w:p w:rsidR="000330F5" w:rsidRDefault="000330F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PRESIDENCIA MUNICIPAL EN CARDENAS, S.L.P.</w:t>
                            </w:r>
                          </w:p>
                          <w:p w:rsidR="000330F5" w:rsidRDefault="000330F5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 xml:space="preserve">DIRECTORA DE COMUNICACIÓN 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SOCIAL</w:t>
                            </w:r>
                            <w:bookmarkStart w:id="0" w:name="_GoBack"/>
                            <w:bookmarkEnd w:id="0"/>
                          </w:p>
                          <w:p w:rsidR="00AF0E7B" w:rsidRPr="00151F61" w:rsidRDefault="00AF0E7B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4" type="#_x0000_t202" style="position:absolute;margin-left:228.35pt;margin-top:48.15pt;width:279.55pt;height:114.75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" filled="f" stroked="f">
                <v:textbox>
                  <w:txbxContent>
                    <w:p w:rsidR="00AF0E7B" w:rsidRDefault="000330F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GOBIERNO DEL ESTADO</w:t>
                      </w:r>
                    </w:p>
                    <w:p w:rsidR="000330F5" w:rsidRDefault="000330F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CENTRO DE ATENCION A VICTIMAS DEL DELITO</w:t>
                      </w:r>
                    </w:p>
                    <w:p w:rsidR="000330F5" w:rsidRDefault="000330F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ASOCIACION CIVIL RAZON POR LA VIDA</w:t>
                      </w:r>
                    </w:p>
                    <w:p w:rsidR="000330F5" w:rsidRDefault="000330F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AREA DE COMUNICACIÓN SOCIAL</w:t>
                      </w:r>
                    </w:p>
                    <w:p w:rsidR="000330F5" w:rsidRDefault="000330F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NEGOCIO PROPIO DE TELEFONIA EN CARDENAS, S.L.P.</w:t>
                      </w:r>
                    </w:p>
                    <w:p w:rsidR="000330F5" w:rsidRDefault="000330F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PRESIDENCIA MUNICIPAL EN CARDENAS, S.L.P.</w:t>
                      </w:r>
                    </w:p>
                    <w:p w:rsidR="000330F5" w:rsidRDefault="000330F5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 xml:space="preserve">DIRECTORA DE COMUNICACIÓN </w:t>
                      </w: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SOCIAL</w:t>
                      </w:r>
                      <w:bookmarkStart w:id="1" w:name="_GoBack"/>
                      <w:bookmarkEnd w:id="1"/>
                    </w:p>
                    <w:p w:rsidR="00AF0E7B" w:rsidRPr="00151F61" w:rsidRDefault="00AF0E7B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140971</wp:posOffset>
                </wp:positionV>
                <wp:extent cx="1001395" cy="294639"/>
                <wp:effectExtent l="0" t="0" r="8255" b="0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94639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FDFDB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11.1pt;width:78.85pt;height:23.2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" fillcolor="#6cc6c9" stroked="f" strokeweight="1.5pt">
                <v:stroke endcap="round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485775</wp:posOffset>
                </wp:positionH>
                <wp:positionV relativeFrom="paragraph">
                  <wp:posOffset>821055</wp:posOffset>
                </wp:positionV>
                <wp:extent cx="1082040" cy="30480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304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87BC0" w:rsidRDefault="000330F5" w:rsidP="00787B13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1994-1997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25pt;margin-top:64.65pt;width:85.2pt;height:2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" fillcolor="#1c6194 [2405]" stroked="f">
                <v:textbox>
                  <w:txbxContent>
                    <w:p w:rsidR="00953C4A" w:rsidRPr="00887BC0" w:rsidRDefault="000330F5" w:rsidP="00787B13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1994-1997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8085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494665</wp:posOffset>
                </wp:positionH>
                <wp:positionV relativeFrom="paragraph">
                  <wp:posOffset>182880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C3DD6" w:rsidRDefault="000330F5" w:rsidP="008C3DD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1998-2002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6" type="#_x0000_t202" style="position:absolute;margin-left:38.95pt;margin-top:14.4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" fillcolor="#1c6194 [2405]" stroked="f">
                <v:textbox>
                  <w:txbxContent>
                    <w:p w:rsidR="00953C4A" w:rsidRPr="008C3DD6" w:rsidRDefault="000330F5" w:rsidP="008C3DD6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1998-2002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787B13" w:rsidRDefault="0028059C" w:rsidP="00787B13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7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" fillcolor="#1c6194 [2405]" stroked="f">
                <v:textbox>
                  <w:txbxContent>
                    <w:p w:rsidR="0028059C" w:rsidRPr="00787B13" w:rsidRDefault="0028059C" w:rsidP="00787B13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8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BNWkY0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posOffset>0</wp:posOffset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65C6" w:rsidRPr="006165C6" w:rsidRDefault="000330F5" w:rsidP="000330F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  <w:t>TECNICO EN ADMINISTRACION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9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" filled="f" stroked="f">
                <v:textbox>
                  <w:txbxContent>
                    <w:p w:rsidR="006165C6" w:rsidRPr="006165C6" w:rsidRDefault="000330F5" w:rsidP="000330F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  <w:t>TECNICO EN ADMINISTRACION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0330F5" w:rsidRDefault="000330F5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</w:pPr>
                            <w:r w:rsidRPr="000330F5"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  <w:t>UNIVERSIDAD MESOAMERICANA PLANTEL SAN LUIS</w:t>
                            </w:r>
                          </w:p>
                          <w:p w:rsidR="000330F5" w:rsidRPr="000330F5" w:rsidRDefault="000330F5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</w:pPr>
                            <w:r w:rsidRPr="000330F5"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  <w:t>LICENCIATURA EN COMUNICACION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40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aKnk&#10;yB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953C4A" w:rsidRPr="000330F5" w:rsidRDefault="000330F5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</w:pPr>
                      <w:r w:rsidRPr="000330F5"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  <w:t>UNIVERSIDAD MESOAMERICANA PLANTEL SAN LUIS</w:t>
                      </w:r>
                    </w:p>
                    <w:p w:rsidR="000330F5" w:rsidRPr="000330F5" w:rsidRDefault="000330F5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</w:pPr>
                      <w:r w:rsidRPr="000330F5"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  <w:t>LICENCIATURA EN COMUNICACION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F64FBE" w:rsidRDefault="006309C2" w:rsidP="00AD7C89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F64FBE" w:rsidRDefault="006309C2" w:rsidP="00AD7C89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9B11B9" w:rsidP="009B11B9">
      <w:pPr>
        <w:spacing w:after="0"/>
      </w:pPr>
      <w:r w:rsidRPr="009B11B9">
        <w:rPr>
          <w:rFonts w:ascii="Century Gothic" w:hAnsi="Century Gothic"/>
          <w:i/>
          <w:color w:val="4B7F83"/>
        </w:rPr>
        <w:t>Sin sanciones Administrativas</w:t>
      </w:r>
    </w:p>
    <w:p w:rsidR="0028059C" w:rsidRPr="0028059C" w:rsidRDefault="001B0822" w:rsidP="0028059C"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FA4EEED" wp14:editId="156ECF12">
                <wp:simplePos x="0" y="0"/>
                <wp:positionH relativeFrom="page">
                  <wp:posOffset>3990974</wp:posOffset>
                </wp:positionH>
                <wp:positionV relativeFrom="paragraph">
                  <wp:posOffset>83820</wp:posOffset>
                </wp:positionV>
                <wp:extent cx="3397885" cy="542925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88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1ADE" w:rsidRPr="001B0822" w:rsidRDefault="00371ADE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4EEED" id="_x0000_s1042" type="#_x0000_t202" style="position:absolute;margin-left:314.25pt;margin-top:6.6pt;width:267.55pt;height:42.7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" filled="f" stroked="f">
                <v:textbox>
                  <w:txbxContent>
                    <w:p w:rsidR="00371ADE" w:rsidRPr="001B0822" w:rsidRDefault="00371ADE" w:rsidP="0035426F">
                      <w:pPr>
                        <w:spacing w:after="60"/>
                        <w:rPr>
                          <w:rFonts w:ascii="Century Gothic" w:hAnsi="Century Gothic"/>
                          <w:b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F64FBE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3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+V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6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Cooz5V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F64FBE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  <w:sz w:val="16"/>
                                <w:szCs w:val="16"/>
                              </w:rPr>
                            </w:pPr>
                          </w:p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4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GrhS&#10;y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  <w:sz w:val="16"/>
                          <w:szCs w:val="16"/>
                        </w:rPr>
                      </w:pPr>
                    </w:p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70B9" w:rsidRDefault="004270B9" w:rsidP="00383DEB">
      <w:pPr>
        <w:spacing w:after="0" w:line="240" w:lineRule="auto"/>
      </w:pPr>
      <w:r>
        <w:separator/>
      </w:r>
    </w:p>
  </w:endnote>
  <w:endnote w:type="continuationSeparator" w:id="0">
    <w:p w:rsidR="004270B9" w:rsidRDefault="004270B9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70B9" w:rsidRDefault="004270B9" w:rsidP="00383DEB">
      <w:pPr>
        <w:spacing w:after="0" w:line="240" w:lineRule="auto"/>
      </w:pPr>
      <w:r>
        <w:separator/>
      </w:r>
    </w:p>
  </w:footnote>
  <w:footnote w:type="continuationSeparator" w:id="0">
    <w:p w:rsidR="004270B9" w:rsidRDefault="004270B9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1EE8"/>
    <w:rsid w:val="00023A76"/>
    <w:rsid w:val="000330F5"/>
    <w:rsid w:val="00042EE0"/>
    <w:rsid w:val="00056AE0"/>
    <w:rsid w:val="000A6DF2"/>
    <w:rsid w:val="000F4FB3"/>
    <w:rsid w:val="000F7161"/>
    <w:rsid w:val="0010036C"/>
    <w:rsid w:val="0011595F"/>
    <w:rsid w:val="00130717"/>
    <w:rsid w:val="0014304E"/>
    <w:rsid w:val="001468FC"/>
    <w:rsid w:val="00151F61"/>
    <w:rsid w:val="001662BD"/>
    <w:rsid w:val="00184EFB"/>
    <w:rsid w:val="001949B9"/>
    <w:rsid w:val="001960E4"/>
    <w:rsid w:val="001A6067"/>
    <w:rsid w:val="001B0822"/>
    <w:rsid w:val="001B4185"/>
    <w:rsid w:val="001E642F"/>
    <w:rsid w:val="0028059C"/>
    <w:rsid w:val="002B3B19"/>
    <w:rsid w:val="002D5EC5"/>
    <w:rsid w:val="00323102"/>
    <w:rsid w:val="0033060E"/>
    <w:rsid w:val="0033354E"/>
    <w:rsid w:val="00340404"/>
    <w:rsid w:val="0035426F"/>
    <w:rsid w:val="00361992"/>
    <w:rsid w:val="00365548"/>
    <w:rsid w:val="00371ADE"/>
    <w:rsid w:val="00383DEB"/>
    <w:rsid w:val="00385645"/>
    <w:rsid w:val="003C0589"/>
    <w:rsid w:val="003D4E50"/>
    <w:rsid w:val="004270B9"/>
    <w:rsid w:val="004271AB"/>
    <w:rsid w:val="004833DA"/>
    <w:rsid w:val="00497B98"/>
    <w:rsid w:val="005204D7"/>
    <w:rsid w:val="005258E3"/>
    <w:rsid w:val="005410E7"/>
    <w:rsid w:val="005606DE"/>
    <w:rsid w:val="00572258"/>
    <w:rsid w:val="005943CD"/>
    <w:rsid w:val="006134D8"/>
    <w:rsid w:val="006165C6"/>
    <w:rsid w:val="006309C2"/>
    <w:rsid w:val="006517EA"/>
    <w:rsid w:val="00653052"/>
    <w:rsid w:val="0065633E"/>
    <w:rsid w:val="0067257F"/>
    <w:rsid w:val="00680851"/>
    <w:rsid w:val="006C5295"/>
    <w:rsid w:val="006D0ECA"/>
    <w:rsid w:val="006E4148"/>
    <w:rsid w:val="00710E86"/>
    <w:rsid w:val="007234DC"/>
    <w:rsid w:val="007240E0"/>
    <w:rsid w:val="00745B54"/>
    <w:rsid w:val="00787B13"/>
    <w:rsid w:val="007A0D2F"/>
    <w:rsid w:val="007A450B"/>
    <w:rsid w:val="008133AF"/>
    <w:rsid w:val="008231F6"/>
    <w:rsid w:val="00824D39"/>
    <w:rsid w:val="00887BC0"/>
    <w:rsid w:val="008A4E01"/>
    <w:rsid w:val="008A713E"/>
    <w:rsid w:val="008B583C"/>
    <w:rsid w:val="008C3DD6"/>
    <w:rsid w:val="008E50B4"/>
    <w:rsid w:val="009423C1"/>
    <w:rsid w:val="00947F9B"/>
    <w:rsid w:val="00953C4A"/>
    <w:rsid w:val="00967E65"/>
    <w:rsid w:val="00983BF1"/>
    <w:rsid w:val="009927C4"/>
    <w:rsid w:val="009948A8"/>
    <w:rsid w:val="009B11B9"/>
    <w:rsid w:val="009B3512"/>
    <w:rsid w:val="009B749D"/>
    <w:rsid w:val="009C6589"/>
    <w:rsid w:val="009D1A9E"/>
    <w:rsid w:val="009F2087"/>
    <w:rsid w:val="009F2D61"/>
    <w:rsid w:val="00A27777"/>
    <w:rsid w:val="00A57CA9"/>
    <w:rsid w:val="00AB4F56"/>
    <w:rsid w:val="00AD5FC0"/>
    <w:rsid w:val="00AD7C89"/>
    <w:rsid w:val="00AF0E7B"/>
    <w:rsid w:val="00AF4773"/>
    <w:rsid w:val="00B66B4C"/>
    <w:rsid w:val="00B81EC2"/>
    <w:rsid w:val="00B81FA1"/>
    <w:rsid w:val="00BA70F9"/>
    <w:rsid w:val="00BB0535"/>
    <w:rsid w:val="00C21ACE"/>
    <w:rsid w:val="00C33036"/>
    <w:rsid w:val="00C404D0"/>
    <w:rsid w:val="00C44162"/>
    <w:rsid w:val="00C860D3"/>
    <w:rsid w:val="00CA55AD"/>
    <w:rsid w:val="00CD244A"/>
    <w:rsid w:val="00D81BC2"/>
    <w:rsid w:val="00DA162D"/>
    <w:rsid w:val="00DE79D0"/>
    <w:rsid w:val="00E01D2F"/>
    <w:rsid w:val="00E046C6"/>
    <w:rsid w:val="00EA26A1"/>
    <w:rsid w:val="00EC1A6E"/>
    <w:rsid w:val="00EC1BC7"/>
    <w:rsid w:val="00ED2606"/>
    <w:rsid w:val="00EE75C1"/>
    <w:rsid w:val="00F41853"/>
    <w:rsid w:val="00F51A36"/>
    <w:rsid w:val="00F520A8"/>
    <w:rsid w:val="00F55EFD"/>
    <w:rsid w:val="00F64FBE"/>
    <w:rsid w:val="00F95DB1"/>
    <w:rsid w:val="00FC24B0"/>
    <w:rsid w:val="00FC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3254D51-2D1E-4F10-BCFC-5B124233B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2017-04-25T23:51:00Z</dcterms:created>
  <dcterms:modified xsi:type="dcterms:W3CDTF">2017-04-25T23:51:00Z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