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F43778">
        <w:rPr>
          <w:rFonts w:ascii="Arial" w:hAnsi="Arial" w:cs="Arial"/>
          <w:b/>
          <w:sz w:val="24"/>
          <w:szCs w:val="24"/>
        </w:rPr>
        <w:t>AUXILIAR EN TESORERÍA MUNICIPAL</w:t>
      </w:r>
    </w:p>
    <w:p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:rsidR="006D0344" w:rsidRPr="00FD0194" w:rsidRDefault="006D0344" w:rsidP="006D0344">
      <w:pPr>
        <w:jc w:val="both"/>
        <w:rPr>
          <w:rFonts w:ascii="Arial" w:hAnsi="Arial" w:cs="Arial"/>
        </w:rPr>
      </w:pPr>
    </w:p>
    <w:p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la</w:t>
      </w:r>
      <w:r w:rsidRPr="00DD1AB6">
        <w:rPr>
          <w:rFonts w:ascii="Arial" w:hAnsi="Arial" w:cs="Arial"/>
        </w:rPr>
        <w:t>Licenciatura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>Participación en actividades de sensibilizaciónencaminadas al desarrollo rural con enfoque en agricultura familiar.</w:t>
      </w:r>
    </w:p>
    <w:p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ttachedTemplate r:id="rId1"/>
  <w:defaultTabStop w:val="708"/>
  <w:hyphenationZone w:val="425"/>
  <w:characterSpacingControl w:val="doNotCompress"/>
  <w:compat/>
  <w:rsids>
    <w:rsidRoot w:val="005F2433"/>
    <w:rsid w:val="00043009"/>
    <w:rsid w:val="003B510E"/>
    <w:rsid w:val="005F2433"/>
    <w:rsid w:val="00677F49"/>
    <w:rsid w:val="006D0344"/>
    <w:rsid w:val="007E7D95"/>
    <w:rsid w:val="009A3920"/>
    <w:rsid w:val="00AF2322"/>
    <w:rsid w:val="00B06846"/>
    <w:rsid w:val="00C81600"/>
    <w:rsid w:val="00D046FB"/>
    <w:rsid w:val="00D97193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5</cp:revision>
  <dcterms:created xsi:type="dcterms:W3CDTF">2018-11-08T00:56:00Z</dcterms:created>
  <dcterms:modified xsi:type="dcterms:W3CDTF">2018-11-17T18:30:00Z</dcterms:modified>
</cp:coreProperties>
</file>