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953C4A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953C4A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BF1" w:rsidRPr="008E7BE6" w:rsidRDefault="00F63974" w:rsidP="00F63974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686868"/>
                                <w:sz w:val="30"/>
                                <w:szCs w:val="3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  <w:lang w:val="es-MX"/>
                              </w:rPr>
                              <w:t xml:space="preserve">        MARGARITO ALVAREZ MERAZ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D9E7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83BF1" w:rsidRPr="008E7BE6" w:rsidRDefault="00F63974" w:rsidP="00F63974">
                      <w:pPr>
                        <w:spacing w:after="0"/>
                        <w:rPr>
                          <w:rFonts w:ascii="Century Gothic" w:hAnsi="Century Gothic"/>
                          <w:i/>
                          <w:color w:val="686868"/>
                          <w:sz w:val="30"/>
                          <w:szCs w:val="3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  <w:lang w:val="es-MX"/>
                        </w:rPr>
                        <w:t xml:space="preserve">        MARGARITO ALVAREZ MERAZ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DF598E" w:rsidRDefault="00DF598E" w:rsidP="00DF598E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598E">
                              <w:rPr>
                                <w:rFonts w:ascii="Century Gothic" w:hAnsi="Century Gothic"/>
                                <w:color w:val="134163" w:themeColor="accent2" w:themeShade="8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INGENIERO</w:t>
                            </w: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INDUSTRIAL</w:t>
                            </w:r>
                            <w:bookmarkStart w:id="0" w:name="_GoBack"/>
                            <w:bookmarkEnd w:id="0"/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DF598E" w:rsidRDefault="00DF598E" w:rsidP="00DF598E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F598E">
                        <w:rPr>
                          <w:rFonts w:ascii="Century Gothic" w:hAnsi="Century Gothic"/>
                          <w:color w:val="134163" w:themeColor="accent2" w:themeShade="8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INGENIERO</w:t>
                      </w: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INDUSTRIAL</w:t>
                      </w:r>
                      <w:bookmarkStart w:id="1" w:name="_GoBack"/>
                      <w:bookmarkEnd w:id="1"/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DF598E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6EAB4932" wp14:editId="3C23E28C">
                <wp:simplePos x="0" y="0"/>
                <wp:positionH relativeFrom="page">
                  <wp:posOffset>3876675</wp:posOffset>
                </wp:positionH>
                <wp:positionV relativeFrom="paragraph">
                  <wp:posOffset>647700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598E" w:rsidRDefault="00DF598E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-AYUNTAMIENTO DE SAN MARTIN SALCHICUAHUTLA</w:t>
                            </w:r>
                          </w:p>
                          <w:p w:rsidR="002D48CB" w:rsidRDefault="00DF598E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 xml:space="preserve"> SAN LUIS POTOSI.</w:t>
                            </w:r>
                          </w:p>
                          <w:p w:rsidR="00DF598E" w:rsidRDefault="00DF598E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DF598E" w:rsidRPr="00151F61" w:rsidRDefault="00DF598E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B4932" id="_x0000_s1034" type="#_x0000_t202" style="position:absolute;margin-left:305.25pt;margin-top:51pt;width:290.05pt;height:132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" filled="f" stroked="f">
                <v:textbox>
                  <w:txbxContent>
                    <w:p w:rsidR="00DF598E" w:rsidRDefault="00DF598E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-AYUNTAMIENTO DE SAN MARTIN SALCHICUAHUTLA</w:t>
                      </w:r>
                    </w:p>
                    <w:p w:rsidR="002D48CB" w:rsidRDefault="00DF598E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 xml:space="preserve"> SAN LUIS POTOSI.</w:t>
                      </w:r>
                    </w:p>
                    <w:p w:rsidR="00DF598E" w:rsidRDefault="00DF598E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DF598E" w:rsidRPr="00151F61" w:rsidRDefault="00DF598E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667064D" wp14:editId="3969635B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2D48CB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1987-1991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4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" fillcolor="#1c6194 [2405]" stroked="f">
                <v:textbox>
                  <w:txbxContent>
                    <w:p w:rsidR="00953C4A" w:rsidRPr="00953C4A" w:rsidRDefault="002D48CB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1987-1991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1B157A6B" wp14:editId="220624FA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446299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2007-2012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5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2WMpYz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446299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2007-2012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0C556F2" wp14:editId="0DA570BD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E7BE6" w:rsidRDefault="008E7BE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556F2" id="_x0000_s1037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U6Gr6joCAABS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8E7BE6" w:rsidRDefault="008E7BE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Default="0028059C" w:rsidP="00A667C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28059C" w:rsidRPr="00C860D3" w:rsidRDefault="00DF598E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TELESECUNDARIA DE TEPEMICHE SAN MARTIN SALCH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BNWkY0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Default="0028059C" w:rsidP="00A667CC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28059C" w:rsidRPr="00C860D3" w:rsidRDefault="00DF598E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>TELESECUNDARIA DE TEPEMICHE SAN MARTIN SALCH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Default="00953C4A" w:rsidP="0068085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8E7BE6" w:rsidRDefault="00DF598E" w:rsidP="00DF598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</w:rPr>
                              <w:t>COBACH TANQUIAN DE ESCOBEDO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953C4A" w:rsidRDefault="00953C4A" w:rsidP="0068085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8E7BE6" w:rsidRDefault="00DF598E" w:rsidP="00DF598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</w:rPr>
                        <w:t>COBACH TANQUIAN DE ESCOBEDO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8CB" w:rsidRPr="002D48CB" w:rsidRDefault="00DF598E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  <w:t>INSTITUTO TECNOLOGICO TAMAZUNCHALE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2D48CB" w:rsidRPr="002D48CB" w:rsidRDefault="00DF598E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  <w:t>INSTITUTO TECNOLOGICO TAMAZUNCHALE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953C4A" w:rsidRDefault="006309C2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953C4A" w:rsidRDefault="006309C2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FC24B0" w:rsidP="009B11B9">
      <w:pPr>
        <w:spacing w:after="0"/>
      </w:pP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3695700</wp:posOffset>
                </wp:positionH>
                <wp:positionV relativeFrom="paragraph">
                  <wp:posOffset>156209</wp:posOffset>
                </wp:positionV>
                <wp:extent cx="3693160" cy="6572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291pt;margin-top:12.3pt;width:290.8pt;height:51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11B9"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953C4A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953C4A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CB9" w:rsidRDefault="00F14CB9" w:rsidP="00383DEB">
      <w:pPr>
        <w:spacing w:after="0" w:line="240" w:lineRule="auto"/>
      </w:pPr>
      <w:r>
        <w:separator/>
      </w:r>
    </w:p>
  </w:endnote>
  <w:endnote w:type="continuationSeparator" w:id="0">
    <w:p w:rsidR="00F14CB9" w:rsidRDefault="00F14CB9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CB9" w:rsidRDefault="00F14CB9" w:rsidP="00383DEB">
      <w:pPr>
        <w:spacing w:after="0" w:line="240" w:lineRule="auto"/>
      </w:pPr>
      <w:r>
        <w:separator/>
      </w:r>
    </w:p>
  </w:footnote>
  <w:footnote w:type="continuationSeparator" w:id="0">
    <w:p w:rsidR="00F14CB9" w:rsidRDefault="00F14CB9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1595F"/>
    <w:rsid w:val="00130717"/>
    <w:rsid w:val="0014304E"/>
    <w:rsid w:val="001468FC"/>
    <w:rsid w:val="00151F61"/>
    <w:rsid w:val="00184EFB"/>
    <w:rsid w:val="001960E4"/>
    <w:rsid w:val="001A6067"/>
    <w:rsid w:val="001E642F"/>
    <w:rsid w:val="0028059C"/>
    <w:rsid w:val="002B3B19"/>
    <w:rsid w:val="002D48CB"/>
    <w:rsid w:val="002D5EC5"/>
    <w:rsid w:val="0033060E"/>
    <w:rsid w:val="0033354E"/>
    <w:rsid w:val="00340404"/>
    <w:rsid w:val="0035426F"/>
    <w:rsid w:val="00361992"/>
    <w:rsid w:val="00365548"/>
    <w:rsid w:val="00374106"/>
    <w:rsid w:val="00383DEB"/>
    <w:rsid w:val="00385645"/>
    <w:rsid w:val="003C0589"/>
    <w:rsid w:val="003D4E50"/>
    <w:rsid w:val="004271AB"/>
    <w:rsid w:val="00446299"/>
    <w:rsid w:val="004D0106"/>
    <w:rsid w:val="005204D7"/>
    <w:rsid w:val="005258E3"/>
    <w:rsid w:val="005410E7"/>
    <w:rsid w:val="005606DE"/>
    <w:rsid w:val="00572258"/>
    <w:rsid w:val="005943CD"/>
    <w:rsid w:val="005B0F35"/>
    <w:rsid w:val="006134D8"/>
    <w:rsid w:val="006309C2"/>
    <w:rsid w:val="00653052"/>
    <w:rsid w:val="0065633E"/>
    <w:rsid w:val="00680851"/>
    <w:rsid w:val="006D0ECA"/>
    <w:rsid w:val="006E4148"/>
    <w:rsid w:val="007234DC"/>
    <w:rsid w:val="007240E0"/>
    <w:rsid w:val="008231F6"/>
    <w:rsid w:val="00824D39"/>
    <w:rsid w:val="008A4E01"/>
    <w:rsid w:val="008A713E"/>
    <w:rsid w:val="008B583C"/>
    <w:rsid w:val="008E50B4"/>
    <w:rsid w:val="008E7BE6"/>
    <w:rsid w:val="00953C4A"/>
    <w:rsid w:val="00983BF1"/>
    <w:rsid w:val="009948A8"/>
    <w:rsid w:val="009B11B9"/>
    <w:rsid w:val="009B3512"/>
    <w:rsid w:val="009B749D"/>
    <w:rsid w:val="009D1A9E"/>
    <w:rsid w:val="009F2D61"/>
    <w:rsid w:val="00A27777"/>
    <w:rsid w:val="00A54623"/>
    <w:rsid w:val="00A57CA9"/>
    <w:rsid w:val="00A667CC"/>
    <w:rsid w:val="00AD5FC0"/>
    <w:rsid w:val="00AE0027"/>
    <w:rsid w:val="00AF4773"/>
    <w:rsid w:val="00B66B4C"/>
    <w:rsid w:val="00B81FA1"/>
    <w:rsid w:val="00BB0535"/>
    <w:rsid w:val="00C21ACE"/>
    <w:rsid w:val="00C404D0"/>
    <w:rsid w:val="00C860D3"/>
    <w:rsid w:val="00CA55AD"/>
    <w:rsid w:val="00CD244A"/>
    <w:rsid w:val="00D81BC2"/>
    <w:rsid w:val="00DA162D"/>
    <w:rsid w:val="00DE79D0"/>
    <w:rsid w:val="00DF598E"/>
    <w:rsid w:val="00E01D2F"/>
    <w:rsid w:val="00E046C6"/>
    <w:rsid w:val="00EA26A1"/>
    <w:rsid w:val="00EC1A6E"/>
    <w:rsid w:val="00EC1BC7"/>
    <w:rsid w:val="00ED2606"/>
    <w:rsid w:val="00F14CB9"/>
    <w:rsid w:val="00F51A36"/>
    <w:rsid w:val="00F520A8"/>
    <w:rsid w:val="00F63974"/>
    <w:rsid w:val="00F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F9689E57-844E-476A-BD4D-F4B691504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2017-04-25T00:55:00Z</dcterms:created>
  <dcterms:modified xsi:type="dcterms:W3CDTF">2017-07-19T00:59:00Z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