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983BF1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983BF1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4 diciembre 2016: </w:t>
                            </w:r>
                            <w:r w:rsidR="00754647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Delegado Santa Catarina</w:t>
                            </w:r>
                            <w:r w:rsidR="00A93A64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4 diciembre 2016: </w:t>
                      </w:r>
                      <w:r w:rsidR="00754647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Delegado Santa Catarina</w:t>
                      </w:r>
                      <w:r w:rsidR="00A93A64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3D" w:rsidRDefault="00B04A3D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D73F21" w:rsidRDefault="00D73F21" w:rsidP="0075464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B04A3D" w:rsidRDefault="00E06BF8" w:rsidP="00B04A3D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B04A3D" w:rsidRDefault="00B04A3D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D73F21" w:rsidRDefault="00D73F21" w:rsidP="0075464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B04A3D" w:rsidRDefault="00E06BF8" w:rsidP="00B04A3D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436" w:rsidRPr="00220436" w:rsidRDefault="00220436" w:rsidP="00527CB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220436" w:rsidRPr="00220436" w:rsidRDefault="00220436" w:rsidP="00527CBD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3F21" w:rsidRPr="00DE3788" w:rsidRDefault="00D73F21" w:rsidP="00754647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D73F21" w:rsidRPr="00DE3788" w:rsidRDefault="00D73F21" w:rsidP="00754647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Pr="00FB2E24" w:rsidRDefault="00796D50" w:rsidP="00527CBD">
                            <w:pPr>
                              <w:spacing w:after="0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796D50" w:rsidRPr="00FB2E24" w:rsidRDefault="00796D50" w:rsidP="00527CBD">
                      <w:pPr>
                        <w:spacing w:after="0"/>
                        <w:rPr>
                          <w:color w:val="FFFFFF" w:themeColor="background1"/>
                          <w:lang w:val="es-MX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527CBD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796D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796D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E24" w:rsidRDefault="00FB2E24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6086B" w:rsidRPr="0017253A" w:rsidRDefault="0026086B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FB2E24" w:rsidRDefault="00FB2E24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6086B" w:rsidRPr="0017253A" w:rsidRDefault="0026086B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202" w:rsidRDefault="00407202" w:rsidP="00383DEB">
      <w:pPr>
        <w:spacing w:after="0" w:line="240" w:lineRule="auto"/>
      </w:pPr>
      <w:r>
        <w:separator/>
      </w:r>
    </w:p>
  </w:endnote>
  <w:endnote w:type="continuationSeparator" w:id="0">
    <w:p w:rsidR="00407202" w:rsidRDefault="00407202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202" w:rsidRDefault="00407202" w:rsidP="00383DEB">
      <w:pPr>
        <w:spacing w:after="0" w:line="240" w:lineRule="auto"/>
      </w:pPr>
      <w:r>
        <w:separator/>
      </w:r>
    </w:p>
  </w:footnote>
  <w:footnote w:type="continuationSeparator" w:id="0">
    <w:p w:rsidR="00407202" w:rsidRDefault="00407202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2248"/>
    <w:rsid w:val="000F7161"/>
    <w:rsid w:val="0010036C"/>
    <w:rsid w:val="0011595F"/>
    <w:rsid w:val="00130717"/>
    <w:rsid w:val="0014304E"/>
    <w:rsid w:val="001468FC"/>
    <w:rsid w:val="0017253A"/>
    <w:rsid w:val="00184EFB"/>
    <w:rsid w:val="001A6067"/>
    <w:rsid w:val="001C17D8"/>
    <w:rsid w:val="001E642F"/>
    <w:rsid w:val="00210309"/>
    <w:rsid w:val="00220436"/>
    <w:rsid w:val="00227EED"/>
    <w:rsid w:val="00237EE0"/>
    <w:rsid w:val="0026086B"/>
    <w:rsid w:val="00261BA1"/>
    <w:rsid w:val="0026495B"/>
    <w:rsid w:val="0028059C"/>
    <w:rsid w:val="00280CA0"/>
    <w:rsid w:val="0029034B"/>
    <w:rsid w:val="002B3B19"/>
    <w:rsid w:val="002D2809"/>
    <w:rsid w:val="002D5EC5"/>
    <w:rsid w:val="00303F4D"/>
    <w:rsid w:val="0031453E"/>
    <w:rsid w:val="0033060E"/>
    <w:rsid w:val="0033354E"/>
    <w:rsid w:val="00340404"/>
    <w:rsid w:val="00361992"/>
    <w:rsid w:val="00365548"/>
    <w:rsid w:val="003770D1"/>
    <w:rsid w:val="00383DEB"/>
    <w:rsid w:val="00385645"/>
    <w:rsid w:val="003A25A0"/>
    <w:rsid w:val="003C0589"/>
    <w:rsid w:val="003D11F5"/>
    <w:rsid w:val="003D4E50"/>
    <w:rsid w:val="00407202"/>
    <w:rsid w:val="00425DCE"/>
    <w:rsid w:val="004271AB"/>
    <w:rsid w:val="004500BE"/>
    <w:rsid w:val="004F0060"/>
    <w:rsid w:val="00506ACB"/>
    <w:rsid w:val="00512964"/>
    <w:rsid w:val="00512C9B"/>
    <w:rsid w:val="005204D7"/>
    <w:rsid w:val="00523D3A"/>
    <w:rsid w:val="005258E3"/>
    <w:rsid w:val="00527CBD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54647"/>
    <w:rsid w:val="007828CB"/>
    <w:rsid w:val="00796D50"/>
    <w:rsid w:val="007B0AF4"/>
    <w:rsid w:val="007D50C3"/>
    <w:rsid w:val="0081262A"/>
    <w:rsid w:val="008231F6"/>
    <w:rsid w:val="00824D39"/>
    <w:rsid w:val="00877CE2"/>
    <w:rsid w:val="00885734"/>
    <w:rsid w:val="008A4E01"/>
    <w:rsid w:val="008B583C"/>
    <w:rsid w:val="008E50B4"/>
    <w:rsid w:val="008F66A6"/>
    <w:rsid w:val="009326E2"/>
    <w:rsid w:val="009460B5"/>
    <w:rsid w:val="00953C4A"/>
    <w:rsid w:val="00983BF1"/>
    <w:rsid w:val="00985A2B"/>
    <w:rsid w:val="009948A8"/>
    <w:rsid w:val="009B0BA5"/>
    <w:rsid w:val="009B11B9"/>
    <w:rsid w:val="009B3512"/>
    <w:rsid w:val="009B749D"/>
    <w:rsid w:val="009D1A9E"/>
    <w:rsid w:val="009D5BB3"/>
    <w:rsid w:val="009F2D61"/>
    <w:rsid w:val="00A11E5B"/>
    <w:rsid w:val="00A27777"/>
    <w:rsid w:val="00A57CA9"/>
    <w:rsid w:val="00A74FA5"/>
    <w:rsid w:val="00A7513B"/>
    <w:rsid w:val="00A93A64"/>
    <w:rsid w:val="00AD5FC0"/>
    <w:rsid w:val="00AF4773"/>
    <w:rsid w:val="00B04A3D"/>
    <w:rsid w:val="00B13873"/>
    <w:rsid w:val="00B37A3C"/>
    <w:rsid w:val="00B41653"/>
    <w:rsid w:val="00B66B4C"/>
    <w:rsid w:val="00B938EC"/>
    <w:rsid w:val="00BB0535"/>
    <w:rsid w:val="00BB1369"/>
    <w:rsid w:val="00C21ACE"/>
    <w:rsid w:val="00C31D39"/>
    <w:rsid w:val="00C404D0"/>
    <w:rsid w:val="00C778D9"/>
    <w:rsid w:val="00C860D3"/>
    <w:rsid w:val="00C86508"/>
    <w:rsid w:val="00CE4094"/>
    <w:rsid w:val="00D03614"/>
    <w:rsid w:val="00D73F21"/>
    <w:rsid w:val="00D74BC3"/>
    <w:rsid w:val="00D81BC2"/>
    <w:rsid w:val="00D91E86"/>
    <w:rsid w:val="00D970A2"/>
    <w:rsid w:val="00DA162D"/>
    <w:rsid w:val="00DE3788"/>
    <w:rsid w:val="00DE79D0"/>
    <w:rsid w:val="00E01D2F"/>
    <w:rsid w:val="00E046C6"/>
    <w:rsid w:val="00E06BF8"/>
    <w:rsid w:val="00E07FC0"/>
    <w:rsid w:val="00E304C3"/>
    <w:rsid w:val="00E632FA"/>
    <w:rsid w:val="00EB3508"/>
    <w:rsid w:val="00EC1A6E"/>
    <w:rsid w:val="00EC1BC7"/>
    <w:rsid w:val="00ED2606"/>
    <w:rsid w:val="00EE324D"/>
    <w:rsid w:val="00F47099"/>
    <w:rsid w:val="00F51A36"/>
    <w:rsid w:val="00F520A8"/>
    <w:rsid w:val="00FB2E24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7AB873-8F67-44B1-B007-623220A26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2017-04-24T19:01:00Z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